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Pr="00F500F9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val="hr-HR"/>
        </w:rPr>
      </w:pPr>
    </w:p>
    <w:p w14:paraId="0F42CC57" w14:textId="7E672E23" w:rsidR="00585C2E" w:rsidRPr="00F500F9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F500F9">
        <w:rPr>
          <w:rFonts w:ascii="Arial" w:hAnsi="Arial" w:cs="Arial"/>
          <w:sz w:val="20"/>
          <w:szCs w:val="20"/>
        </w:rPr>
        <w:t>Podgorica,</w:t>
      </w:r>
      <w:r w:rsidR="003F0877" w:rsidRPr="00F500F9">
        <w:rPr>
          <w:rFonts w:ascii="Arial" w:hAnsi="Arial" w:cs="Arial"/>
          <w:sz w:val="20"/>
          <w:szCs w:val="20"/>
        </w:rPr>
        <w:t>15</w:t>
      </w:r>
      <w:r w:rsidRPr="00F500F9">
        <w:rPr>
          <w:rFonts w:ascii="Arial" w:hAnsi="Arial" w:cs="Arial"/>
          <w:sz w:val="20"/>
          <w:szCs w:val="20"/>
        </w:rPr>
        <w:t>.</w:t>
      </w:r>
      <w:r w:rsidR="003F0877" w:rsidRPr="00F500F9">
        <w:rPr>
          <w:rFonts w:ascii="Arial" w:hAnsi="Arial" w:cs="Arial"/>
          <w:sz w:val="20"/>
          <w:szCs w:val="20"/>
        </w:rPr>
        <w:t>07</w:t>
      </w:r>
      <w:r w:rsidRPr="00F500F9">
        <w:rPr>
          <w:rFonts w:ascii="Arial" w:hAnsi="Arial" w:cs="Arial"/>
          <w:sz w:val="20"/>
          <w:szCs w:val="20"/>
        </w:rPr>
        <w:t>.202</w:t>
      </w:r>
      <w:r w:rsidR="006359EF" w:rsidRPr="00F500F9">
        <w:rPr>
          <w:rFonts w:ascii="Arial" w:hAnsi="Arial" w:cs="Arial"/>
          <w:sz w:val="20"/>
          <w:szCs w:val="20"/>
        </w:rPr>
        <w:t>6</w:t>
      </w:r>
      <w:r w:rsidRPr="00F500F9">
        <w:rPr>
          <w:rFonts w:ascii="Arial" w:hAnsi="Arial" w:cs="Arial"/>
          <w:sz w:val="20"/>
          <w:szCs w:val="20"/>
        </w:rPr>
        <w:t>.god</w:t>
      </w:r>
      <w:proofErr w:type="gramEnd"/>
    </w:p>
    <w:p w14:paraId="18FA2D13" w14:textId="77777777" w:rsidR="00410FEC" w:rsidRPr="00F500F9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6927AC" w14:textId="72FBA2C1" w:rsidR="00676912" w:rsidRPr="00F500F9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r w:rsidR="006E6D89" w:rsidRPr="00F500F9">
        <w:rPr>
          <w:rFonts w:ascii="Arial" w:eastAsia="Times New Roman" w:hAnsi="Arial" w:cs="Arial"/>
          <w:sz w:val="20"/>
          <w:szCs w:val="20"/>
        </w:rPr>
        <w:t>1</w:t>
      </w:r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F500F9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F500F9">
        <w:rPr>
          <w:rFonts w:ascii="Arial" w:eastAsia="Times New Roman" w:hAnsi="Arial" w:cs="Arial"/>
          <w:sz w:val="20"/>
          <w:szCs w:val="20"/>
        </w:rPr>
        <w:t>usluge</w:t>
      </w:r>
      <w:proofErr w:type="spellEnd"/>
      <w:r w:rsidR="00676912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Usluge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operativne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podrške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multilateralne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Evropa-Azija</w:t>
      </w:r>
      <w:proofErr w:type="spellEnd"/>
    </w:p>
    <w:p w14:paraId="3A9FB708" w14:textId="77777777" w:rsidR="003F0877" w:rsidRPr="00F500F9" w:rsidRDefault="003F0877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6CD6D8" w14:textId="7DAE5957" w:rsidR="00A7279C" w:rsidRPr="00F500F9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95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F500F9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 xml:space="preserve"> list </w:t>
      </w:r>
      <w:proofErr w:type="gramStart"/>
      <w:r w:rsidRPr="00F500F9">
        <w:rPr>
          <w:rFonts w:ascii="Arial" w:eastAsia="Times New Roman" w:hAnsi="Arial" w:cs="Arial"/>
          <w:sz w:val="20"/>
          <w:szCs w:val="20"/>
        </w:rPr>
        <w:t>CG“</w:t>
      </w:r>
      <w:proofErr w:type="gramEnd"/>
      <w:r w:rsidRPr="00F500F9">
        <w:rPr>
          <w:rFonts w:ascii="Arial" w:eastAsia="Times New Roman" w:hAnsi="Arial" w:cs="Arial"/>
          <w:sz w:val="20"/>
          <w:szCs w:val="20"/>
        </w:rPr>
        <w:t>, br. 74/19, 3/23</w:t>
      </w:r>
      <w:r w:rsidR="00676912" w:rsidRPr="00F500F9">
        <w:rPr>
          <w:rFonts w:ascii="Arial" w:eastAsia="Times New Roman" w:hAnsi="Arial" w:cs="Arial"/>
          <w:sz w:val="20"/>
          <w:szCs w:val="20"/>
        </w:rPr>
        <w:t>,</w:t>
      </w:r>
      <w:r w:rsidRPr="00F500F9">
        <w:rPr>
          <w:rFonts w:ascii="Arial" w:eastAsia="Times New Roman" w:hAnsi="Arial" w:cs="Arial"/>
          <w:sz w:val="20"/>
          <w:szCs w:val="20"/>
        </w:rPr>
        <w:t>11/23</w:t>
      </w:r>
      <w:r w:rsidR="00676912" w:rsidRPr="00F500F9">
        <w:rPr>
          <w:rFonts w:ascii="Arial" w:eastAsia="Times New Roman" w:hAnsi="Arial" w:cs="Arial"/>
          <w:sz w:val="20"/>
          <w:szCs w:val="20"/>
        </w:rPr>
        <w:t xml:space="preserve"> i 84/24</w:t>
      </w:r>
      <w:r w:rsidRPr="00F500F9">
        <w:rPr>
          <w:rFonts w:ascii="Arial" w:eastAsia="Times New Roman" w:hAnsi="Arial" w:cs="Arial"/>
          <w:sz w:val="20"/>
          <w:szCs w:val="20"/>
          <w:lang w:val="it-IT"/>
        </w:rPr>
        <w:t>),</w:t>
      </w:r>
      <w:r w:rsidRPr="00F500F9">
        <w:rPr>
          <w:rFonts w:ascii="Arial" w:eastAsia="Times New Roman" w:hAnsi="Arial" w:cs="Arial"/>
          <w:sz w:val="20"/>
          <w:szCs w:val="20"/>
        </w:rPr>
        <w:t xml:space="preserve"> </w:t>
      </w:r>
      <w:r w:rsidRPr="00F500F9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dana </w:t>
      </w:r>
      <w:r w:rsidR="003F0877" w:rsidRPr="00F500F9">
        <w:rPr>
          <w:rFonts w:ascii="Arial" w:eastAsia="Times New Roman" w:hAnsi="Arial" w:cs="Arial"/>
          <w:sz w:val="20"/>
          <w:szCs w:val="20"/>
          <w:lang w:val="hr-HR"/>
        </w:rPr>
        <w:t>09</w:t>
      </w:r>
      <w:r w:rsidRPr="00F500F9">
        <w:rPr>
          <w:rFonts w:ascii="Arial" w:eastAsia="Times New Roman" w:hAnsi="Arial" w:cs="Arial"/>
          <w:sz w:val="20"/>
          <w:szCs w:val="20"/>
          <w:lang w:val="hr-HR"/>
        </w:rPr>
        <w:t>.</w:t>
      </w:r>
      <w:r w:rsidR="003F0877" w:rsidRPr="00F500F9">
        <w:rPr>
          <w:rFonts w:ascii="Arial" w:eastAsia="Times New Roman" w:hAnsi="Arial" w:cs="Arial"/>
          <w:sz w:val="20"/>
          <w:szCs w:val="20"/>
          <w:lang w:val="hr-HR"/>
        </w:rPr>
        <w:t>07</w:t>
      </w:r>
      <w:r w:rsidRPr="00F500F9">
        <w:rPr>
          <w:rFonts w:ascii="Arial" w:eastAsia="Times New Roman" w:hAnsi="Arial" w:cs="Arial"/>
          <w:sz w:val="20"/>
          <w:szCs w:val="20"/>
          <w:lang w:val="hr-HR"/>
        </w:rPr>
        <w:t>.202</w:t>
      </w:r>
      <w:r w:rsidR="003F0877" w:rsidRPr="00F500F9">
        <w:rPr>
          <w:rFonts w:ascii="Arial" w:eastAsia="Times New Roman" w:hAnsi="Arial" w:cs="Arial"/>
          <w:sz w:val="20"/>
          <w:szCs w:val="20"/>
          <w:lang w:val="hr-HR"/>
        </w:rPr>
        <w:t>6</w:t>
      </w:r>
      <w:r w:rsidRPr="00F500F9">
        <w:rPr>
          <w:rFonts w:ascii="Arial" w:eastAsia="Times New Roman" w:hAnsi="Arial" w:cs="Arial"/>
          <w:sz w:val="20"/>
          <w:szCs w:val="20"/>
          <w:lang w:val="hr-HR"/>
        </w:rPr>
        <w:t xml:space="preserve">.godine obratio preko ESJN u vezi sa </w:t>
      </w:r>
      <w:r w:rsidRPr="00F500F9">
        <w:rPr>
          <w:rFonts w:ascii="Arial" w:eastAsia="Times New Roman" w:hAnsi="Arial" w:cs="Arial"/>
          <w:sz w:val="20"/>
          <w:szCs w:val="20"/>
          <w:lang w:val="sr-Latn-ME"/>
        </w:rPr>
        <w:t xml:space="preserve">pojašnjenjem tenderske dokumantacije </w:t>
      </w:r>
      <w:r w:rsidRPr="00F500F9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r w:rsidR="003F0877" w:rsidRPr="00F500F9">
        <w:rPr>
          <w:rFonts w:ascii="Arial" w:hAnsi="Arial" w:cs="Arial"/>
          <w:sz w:val="20"/>
          <w:szCs w:val="20"/>
          <w:lang w:val="sr-Latn-ME"/>
        </w:rPr>
        <w:t>12-426/26-660/3</w:t>
      </w:r>
      <w:r w:rsidR="00676912" w:rsidRPr="00F500F9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F500F9">
        <w:rPr>
          <w:rFonts w:ascii="Arial" w:eastAsia="Times New Roman" w:hAnsi="Arial" w:cs="Arial"/>
          <w:sz w:val="20"/>
          <w:szCs w:val="20"/>
          <w:lang w:val="sr-Latn-CS"/>
        </w:rPr>
        <w:t xml:space="preserve">od </w:t>
      </w:r>
      <w:r w:rsidR="003F0877" w:rsidRPr="00F500F9">
        <w:rPr>
          <w:rFonts w:ascii="Arial" w:eastAsia="Times New Roman" w:hAnsi="Arial" w:cs="Arial"/>
          <w:sz w:val="20"/>
          <w:szCs w:val="20"/>
          <w:lang w:val="sr-Latn-CS"/>
        </w:rPr>
        <w:t>03</w:t>
      </w:r>
      <w:r w:rsidRPr="00F500F9">
        <w:rPr>
          <w:rFonts w:ascii="Arial" w:eastAsia="Times New Roman" w:hAnsi="Arial" w:cs="Arial"/>
          <w:sz w:val="20"/>
          <w:szCs w:val="20"/>
          <w:lang w:val="sr-Latn-CS"/>
        </w:rPr>
        <w:t>.</w:t>
      </w:r>
      <w:r w:rsidR="003F0877" w:rsidRPr="00F500F9">
        <w:rPr>
          <w:rFonts w:ascii="Arial" w:eastAsia="Times New Roman" w:hAnsi="Arial" w:cs="Arial"/>
          <w:sz w:val="20"/>
          <w:szCs w:val="20"/>
          <w:lang w:val="sr-Latn-CS"/>
        </w:rPr>
        <w:t>07</w:t>
      </w:r>
      <w:r w:rsidRPr="00F500F9">
        <w:rPr>
          <w:rFonts w:ascii="Arial" w:eastAsia="Times New Roman" w:hAnsi="Arial" w:cs="Arial"/>
          <w:sz w:val="20"/>
          <w:szCs w:val="20"/>
          <w:lang w:val="sr-Latn-CS"/>
        </w:rPr>
        <w:t>.202</w:t>
      </w:r>
      <w:r w:rsidR="003F0877" w:rsidRPr="00F500F9">
        <w:rPr>
          <w:rFonts w:ascii="Arial" w:eastAsia="Times New Roman" w:hAnsi="Arial" w:cs="Arial"/>
          <w:sz w:val="20"/>
          <w:szCs w:val="20"/>
          <w:lang w:val="sr-Latn-CS"/>
        </w:rPr>
        <w:t>6</w:t>
      </w:r>
      <w:r w:rsidRPr="00F500F9">
        <w:rPr>
          <w:rFonts w:ascii="Arial" w:eastAsia="Times New Roman" w:hAnsi="Arial" w:cs="Arial"/>
          <w:sz w:val="20"/>
          <w:szCs w:val="20"/>
          <w:lang w:val="sr-Latn-CS"/>
        </w:rPr>
        <w:t>.godine</w:t>
      </w:r>
      <w:r w:rsidRPr="00F500F9">
        <w:rPr>
          <w:rFonts w:ascii="Arial" w:eastAsia="Times New Roman" w:hAnsi="Arial" w:cs="Arial"/>
          <w:sz w:val="20"/>
          <w:szCs w:val="20"/>
          <w:lang w:val="it-IT"/>
        </w:rPr>
        <w:t xml:space="preserve">, šifra postupka </w:t>
      </w:r>
      <w:r w:rsidR="003F0877" w:rsidRPr="00F500F9">
        <w:rPr>
          <w:rFonts w:ascii="Arial" w:eastAsia="Times New Roman" w:hAnsi="Arial" w:cs="Arial"/>
          <w:sz w:val="20"/>
          <w:szCs w:val="20"/>
          <w:lang w:val="it-IT"/>
        </w:rPr>
        <w:t>118110</w:t>
      </w:r>
      <w:r w:rsidR="00165798" w:rsidRPr="00F500F9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F500F9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="00241A06" w:rsidRPr="00F500F9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za nabavku uslug</w:t>
      </w:r>
      <w:r w:rsidR="00676912" w:rsidRPr="00F500F9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e</w:t>
      </w:r>
      <w:r w:rsidR="00241A06" w:rsidRPr="00F500F9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 </w:t>
      </w:r>
      <w:r w:rsidR="00A7279C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operativne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podrške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multilateralne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="003F0877" w:rsidRPr="00F500F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F0877" w:rsidRPr="00F500F9">
        <w:rPr>
          <w:rFonts w:ascii="Arial" w:eastAsia="Times New Roman" w:hAnsi="Arial" w:cs="Arial"/>
          <w:sz w:val="20"/>
          <w:szCs w:val="20"/>
        </w:rPr>
        <w:t>Evropa-Azija</w:t>
      </w:r>
      <w:proofErr w:type="spellEnd"/>
    </w:p>
    <w:p w14:paraId="3D10EB66" w14:textId="1D98BDF1" w:rsidR="00241A06" w:rsidRPr="00F500F9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2EBDA52" w14:textId="77777777" w:rsidR="00E7656E" w:rsidRPr="00F500F9" w:rsidRDefault="006A784E" w:rsidP="003F087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500F9">
        <w:rPr>
          <w:rFonts w:ascii="Arial" w:eastAsia="Times New Roman" w:hAnsi="Arial" w:cs="Arial"/>
          <w:sz w:val="20"/>
          <w:szCs w:val="20"/>
        </w:rPr>
        <w:t>PITANJE 1:</w:t>
      </w:r>
      <w:r w:rsidR="002F4A59" w:rsidRPr="00F500F9">
        <w:rPr>
          <w:rFonts w:ascii="Arial" w:hAnsi="Arial" w:cs="Arial"/>
          <w:sz w:val="20"/>
          <w:szCs w:val="20"/>
        </w:rPr>
        <w:t xml:space="preserve"> “</w:t>
      </w:r>
      <w:r w:rsidR="003F0877" w:rsidRPr="00F500F9">
        <w:rPr>
          <w:rFonts w:ascii="Arial" w:hAnsi="Arial" w:cs="Arial"/>
          <w:i/>
          <w:sz w:val="20"/>
          <w:szCs w:val="20"/>
        </w:rPr>
        <w:t xml:space="preserve"> </w:t>
      </w:r>
    </w:p>
    <w:p w14:paraId="07BB86C5" w14:textId="08370C9F" w:rsidR="006A784E" w:rsidRPr="00F500F9" w:rsidRDefault="003F0877" w:rsidP="003F08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500F9">
        <w:rPr>
          <w:rFonts w:ascii="Arial" w:hAnsi="Arial" w:cs="Arial"/>
          <w:i/>
          <w:sz w:val="20"/>
          <w:szCs w:val="20"/>
        </w:rPr>
        <w:t xml:space="preserve"> 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"/>
        <w:gridCol w:w="1925"/>
        <w:gridCol w:w="2268"/>
        <w:gridCol w:w="1560"/>
        <w:gridCol w:w="3543"/>
      </w:tblGrid>
      <w:tr w:rsidR="00D55286" w:rsidRPr="00F500F9" w14:paraId="63AD141E" w14:textId="77777777" w:rsidTr="00111883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B61E4C7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45925400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2268" w:type="dxa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9AD5633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1560" w:type="dxa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9D09FF8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95C4D6" w14:textId="77777777" w:rsidR="00D55286" w:rsidRPr="00F500F9" w:rsidRDefault="00D55286" w:rsidP="00D55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55286" w:rsidRPr="00F500F9" w14:paraId="64D75299" w14:textId="77777777" w:rsidTr="00111883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9C97" w14:textId="77777777" w:rsidR="00D55286" w:rsidRPr="00F500F9" w:rsidRDefault="00D55286" w:rsidP="00D55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1096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smještaja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hotelu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5*u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Crnoj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Gori,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Podgorici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uži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centar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grada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perodu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11. do 14.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oktobra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2026.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godine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uključenom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agencijskom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provizijom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527E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hotelskog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smještaja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jednokrevetne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sobe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bazi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noćenja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doručkom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hotelu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kategorije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5*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Crnoj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Gori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Podgorici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užem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centru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grada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se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sklopu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moguć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zakup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minimum 5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konferencijskih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a za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potrebe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69E3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rezervacije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198F" w14:textId="77777777" w:rsidR="00D55286" w:rsidRPr="00F500F9" w:rsidRDefault="00D55286" w:rsidP="00D55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- Molimo vas za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broj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soba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koji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neophodno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rezervisati</w:t>
            </w:r>
            <w:proofErr w:type="spellEnd"/>
          </w:p>
        </w:tc>
      </w:tr>
    </w:tbl>
    <w:p w14:paraId="0C7BF932" w14:textId="0B13AF2F" w:rsidR="006A784E" w:rsidRPr="00F500F9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10CBD1" w14:textId="3784C78A" w:rsidR="00D3311A" w:rsidRPr="00F500F9" w:rsidRDefault="006A784E" w:rsidP="00D331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="00BD1A29"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Zbog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specifičnosti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predmeta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nabavke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, ne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može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odrediti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tačna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količina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predmeta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nabavke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, pa se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isti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određuje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po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jedinici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mjere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odnosu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koju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daje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ponuda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, s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obzirom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ukupnu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procijenjenu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vrijednost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nabavke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Ugovor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javnoj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nabavci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sa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izabranim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ponuđačem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zaključuje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ukupnu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procijenjenu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vrijednost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predmeta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476C" w:rsidRPr="00F500F9">
        <w:rPr>
          <w:rFonts w:ascii="Arial" w:hAnsi="Arial" w:cs="Arial"/>
          <w:sz w:val="20"/>
          <w:szCs w:val="20"/>
        </w:rPr>
        <w:t>nabavke</w:t>
      </w:r>
      <w:proofErr w:type="spellEnd"/>
      <w:r w:rsidR="008C476C" w:rsidRPr="00F500F9">
        <w:rPr>
          <w:rFonts w:ascii="Arial" w:hAnsi="Arial" w:cs="Arial"/>
          <w:sz w:val="20"/>
          <w:szCs w:val="20"/>
        </w:rPr>
        <w:t>.</w:t>
      </w:r>
    </w:p>
    <w:p w14:paraId="67CA6E6F" w14:textId="5BFB7D67" w:rsidR="006A784E" w:rsidRPr="00F500F9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A06B388" w14:textId="4E223D73" w:rsidR="006A784E" w:rsidRPr="00F500F9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D259866" w14:textId="343C162D" w:rsidR="00FB2815" w:rsidRPr="00F500F9" w:rsidRDefault="00FB2815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02B984A" w14:textId="237DFD7E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727D81" w14:textId="4A457E9A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716B162" w14:textId="6C9FFBD4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08CDE30" w14:textId="4734C01D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DBAE8DC" w14:textId="16840EF9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3F3222" w14:textId="0A732DBA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FADF735" w14:textId="4FF1A6C3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4976015" w14:textId="3E4DC5EB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AE9C5E" w14:textId="6DB18D60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F8983CD" w14:textId="699226E9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6EBB7E0" w14:textId="3BF9D030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9B483AC" w14:textId="1D2C4D34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79A9723" w14:textId="10A4EBFD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FE0D52" w14:textId="2A51D669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09B48E5" w14:textId="55D3B15A" w:rsidR="00111883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547A269" w14:textId="182E7262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E6E414" w14:textId="77777777" w:rsidR="00F500F9" w:rsidRP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11951EA" w14:textId="73686183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671CF36" w14:textId="77777777" w:rsidR="00111883" w:rsidRPr="00F500F9" w:rsidRDefault="00111883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930E9CC" w14:textId="53EB01F7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500F9">
        <w:rPr>
          <w:rFonts w:ascii="Arial" w:eastAsia="Times New Roman" w:hAnsi="Arial" w:cs="Arial"/>
          <w:sz w:val="20"/>
          <w:szCs w:val="20"/>
        </w:rPr>
        <w:t>PITANJE 2:”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"/>
        <w:gridCol w:w="1435"/>
        <w:gridCol w:w="2619"/>
        <w:gridCol w:w="1709"/>
        <w:gridCol w:w="3543"/>
      </w:tblGrid>
      <w:tr w:rsidR="002F0860" w:rsidRPr="00F500F9" w14:paraId="36881A22" w14:textId="77777777" w:rsidTr="00111883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1A68FA41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485561E2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2619" w:type="dxa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E9905E1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1709" w:type="dxa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F8335FF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7BB4664" w14:textId="77777777" w:rsidR="002F0860" w:rsidRPr="00F500F9" w:rsidRDefault="002F0860" w:rsidP="002F0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F0860" w:rsidRPr="00F500F9" w14:paraId="7D74D0FC" w14:textId="77777777" w:rsidTr="00111883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0CB3" w14:textId="77777777" w:rsidR="002F0860" w:rsidRPr="00F500F9" w:rsidRDefault="002F0860" w:rsidP="002F08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FA42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ručka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bazi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švedskog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hotelu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5*u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Crnoj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Gori,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Podgorici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uži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centar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grada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se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perodu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11. do 14.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oktobra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2026.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godine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uključenom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agencijskom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provizijom</w:t>
            </w:r>
            <w:proofErr w:type="spellEnd"/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778A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ručka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bazi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švedskog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hotelu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kategorije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5*,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Crnoj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Gori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Podgorici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užem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centru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grada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C080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rezervacije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C065" w14:textId="77777777" w:rsidR="002F0860" w:rsidRPr="00F500F9" w:rsidRDefault="002F0860" w:rsidP="002F08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Imajte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umu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je max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kapcitet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restorana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hotelu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Hilton 150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ručak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9B74C8D" w14:textId="0800A5AD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B89ACBD" w14:textId="77777777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BE0996B" w14:textId="24DE3450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500F9">
        <w:rPr>
          <w:rFonts w:ascii="Arial" w:eastAsia="Times New Roman" w:hAnsi="Arial" w:cs="Arial"/>
          <w:sz w:val="20"/>
          <w:szCs w:val="20"/>
        </w:rPr>
        <w:t>“</w:t>
      </w:r>
    </w:p>
    <w:p w14:paraId="4ED29996" w14:textId="4B2D79AF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r w:rsidR="003C0AA5" w:rsidRPr="00F500F9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skladu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sa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kapacitetima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realizovaće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definisana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0AA5" w:rsidRPr="00F500F9">
        <w:rPr>
          <w:rFonts w:ascii="Arial" w:hAnsi="Arial" w:cs="Arial"/>
          <w:sz w:val="20"/>
          <w:szCs w:val="20"/>
        </w:rPr>
        <w:t>usluga</w:t>
      </w:r>
      <w:proofErr w:type="spellEnd"/>
      <w:r w:rsidR="003C0AA5" w:rsidRPr="00F500F9">
        <w:rPr>
          <w:rFonts w:ascii="Arial" w:hAnsi="Arial" w:cs="Arial"/>
          <w:sz w:val="20"/>
          <w:szCs w:val="20"/>
        </w:rPr>
        <w:t>.</w:t>
      </w:r>
    </w:p>
    <w:p w14:paraId="005AEA62" w14:textId="77777777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A3F6026" w14:textId="5C58583C" w:rsidR="00F07E1A" w:rsidRPr="00F500F9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71C9D81" w14:textId="5CC8C23C" w:rsidR="00111883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CD05203" w14:textId="7EE70B3D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0A70E50" w14:textId="23DCBCF3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6497E5C" w14:textId="2C816AB9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7BE80E86" w14:textId="10822A49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C9CF2E1" w14:textId="5C1EA310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E628A6F" w14:textId="45659433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4F33421" w14:textId="6123BA64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2B27774" w14:textId="039D70EA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A017755" w14:textId="354BC5CE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6F04614" w14:textId="3ABD49BA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AC243F5" w14:textId="59B5CA3F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E1CAE3A" w14:textId="1D54AAA8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423C2BA" w14:textId="7AF22F49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80CFBEE" w14:textId="6529AF67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B3AE95F" w14:textId="6E17AB04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D089990" w14:textId="6DF7EC5F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B33E827" w14:textId="715E12E1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1074576" w14:textId="4F00A64B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6F870B2" w14:textId="64085A9E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F894634" w14:textId="4056F475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2ED15DA" w14:textId="3C6C34DF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E351F56" w14:textId="76FFF54A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47209EC" w14:textId="35F38E42" w:rsid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BA5468D" w14:textId="77777777" w:rsidR="00F500F9" w:rsidRPr="00F500F9" w:rsidRDefault="00F500F9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FD14254" w14:textId="09EA6C28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143F3A1" w14:textId="26E62AB3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700EC3E" w14:textId="2973FC5A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1A4C131" w14:textId="08944CFF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5A7E18" w14:textId="76A4460B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7200058" w14:textId="77777777" w:rsidR="00111883" w:rsidRPr="00F500F9" w:rsidRDefault="00111883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6331563" w14:textId="77777777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PITANJE 3:”</w:t>
      </w:r>
    </w:p>
    <w:p w14:paraId="0D1EDF8D" w14:textId="4100A828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533"/>
        <w:gridCol w:w="3433"/>
        <w:gridCol w:w="1115"/>
        <w:gridCol w:w="3114"/>
      </w:tblGrid>
      <w:tr w:rsidR="00CE4076" w:rsidRPr="00F500F9" w14:paraId="69CCA63A" w14:textId="77777777" w:rsidTr="00CE4076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6A7A9F89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Hlk235012421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D473B9C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0C6BEA4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38C73DE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E45E0C4" w14:textId="77777777" w:rsidR="00CE4076" w:rsidRPr="00F500F9" w:rsidRDefault="00CE4076" w:rsidP="00CE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E4076" w:rsidRPr="00F500F9" w14:paraId="0039D433" w14:textId="77777777" w:rsidTr="00CE4076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EEF8" w14:textId="77777777" w:rsidR="00CE4076" w:rsidRPr="00F500F9" w:rsidRDefault="00CE4076" w:rsidP="00CE40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8FBD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koktel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prijema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- 11.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oktobar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11DD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je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obavezi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obezbijedi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koktel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prijema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za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učesnike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vinariji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za 200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napolju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unutra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zavisnosti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od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vremenskih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uslova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i 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uslugu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muzičko-zabavnog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programa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toku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koktela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izvođača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bine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prateće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tehničke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zvučne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opreme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njenu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odvoz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predlog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obezbediti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koktel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bazi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švedskog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obuhvata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toplih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hladnih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predjela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ribljih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mesnih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specijaliteta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rižota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dezerta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uključujući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sezonsko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voće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sitne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kolače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sl.), open </w:t>
            </w:r>
            <w:proofErr w:type="gram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bar 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koji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vina,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žestokih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alkoholnih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različitih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vrsta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bezalkoholna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negazirana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voda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prirodni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gazirani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sokovi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),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trajanju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3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Naručioca.Potrebno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obezbjediti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viseće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stolove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stolnjacima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1AB6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učesniku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8047" w14:textId="77777777" w:rsidR="00CE4076" w:rsidRPr="00F500F9" w:rsidRDefault="00CE4076" w:rsidP="00CE40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Najljubaznije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bismo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vas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zamolili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koncipirate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drugačije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ovaj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zahtjev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moguće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 </w:t>
            </w:r>
            <w:proofErr w:type="spellStart"/>
            <w:proofErr w:type="gram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osnovu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svega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navedenog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Jer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slučaju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manjeg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ne bi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mogla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umanjiti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Predlažemo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tražite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ovdje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rezervacije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bookmarkEnd w:id="0"/>
    </w:tbl>
    <w:p w14:paraId="513FD821" w14:textId="19533C69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415A7E" w14:textId="4B395F2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3042AAA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3768EF5" w14:textId="77777777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C4B523E" w14:textId="77777777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6CA194E" w14:textId="3CF1D50F" w:rsidR="00F07E1A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”</w:t>
      </w:r>
    </w:p>
    <w:p w14:paraId="3ADE71BE" w14:textId="77777777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500F9">
        <w:rPr>
          <w:rFonts w:ascii="Arial" w:hAnsi="Arial" w:cs="Arial"/>
          <w:sz w:val="20"/>
          <w:szCs w:val="20"/>
        </w:rPr>
        <w:t>Biće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urađena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izmjena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Tenderske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hAnsi="Arial" w:cs="Arial"/>
          <w:sz w:val="20"/>
          <w:szCs w:val="20"/>
        </w:rPr>
        <w:t>.</w:t>
      </w:r>
    </w:p>
    <w:p w14:paraId="02BE4C16" w14:textId="77777777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3608D8A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AAF3A13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6237E95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7DBBF24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338533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88CACE0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BFC79F7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86D23D" w14:textId="6E90817C" w:rsidR="00CE4076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C47253" w14:textId="6362B2CA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C71EB03" w14:textId="1951C70E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14E2C50" w14:textId="5F06FD29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2AF0BA" w14:textId="4C61D973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DFEE5C" w14:textId="09C83A9C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17D1776" w14:textId="16F9EAD4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CB27C25" w14:textId="3651429A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674D965" w14:textId="2BC4F486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DE583AF" w14:textId="28F9A399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C05E1F4" w14:textId="58B9F80D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16DDD37" w14:textId="77777777" w:rsidR="00F500F9" w:rsidRP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389C8E1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7CC4998" w14:textId="77777777" w:rsidR="00CE4076" w:rsidRPr="00F500F9" w:rsidRDefault="00CE4076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FBC9D2" w14:textId="57EC1AC8" w:rsidR="00EB0554" w:rsidRPr="00F500F9" w:rsidRDefault="00EB0554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PITANJE 4:”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482"/>
        <w:gridCol w:w="3263"/>
        <w:gridCol w:w="1135"/>
        <w:gridCol w:w="3315"/>
      </w:tblGrid>
      <w:tr w:rsidR="00EB0554" w:rsidRPr="00F500F9" w14:paraId="3A8D13FD" w14:textId="77777777" w:rsidTr="00CE4076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26E63000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67CC468A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2BB1478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E0D0E7D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5F1DBE0" w14:textId="77777777" w:rsidR="00EB0554" w:rsidRPr="00F500F9" w:rsidRDefault="00EB0554" w:rsidP="00EB05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B0554" w:rsidRPr="00F500F9" w14:paraId="134E0061" w14:textId="77777777" w:rsidTr="00EB0554">
        <w:trPr>
          <w:trHeight w:val="5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4B98" w14:textId="77777777" w:rsidR="00EB0554" w:rsidRPr="00F500F9" w:rsidRDefault="00EB0554" w:rsidP="00EB05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FCFA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Gala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večere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12.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oktobar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FF33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je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obavezi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rezervaciju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restorana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Gala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večere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za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konkretan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događaj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  <w:t>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predstaviti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minimum 3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konačne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potvrde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trajanju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3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Sala za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večeru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kapaciteta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200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uz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muzičko-zabavnog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programa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toku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večere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izvođača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bine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prateće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tehničke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zvučne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opreme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njenu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odvoz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predlog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, a po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3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ili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4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slijeda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čine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hladno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toplo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predjelo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glavno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jelo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dezert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Vrste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menija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riblji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riba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morski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plodovi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prve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kategorije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mesni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vegeterijanski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flaširanu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mineralnu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vodu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negazirana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 0,33 i 0,75l;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bezalkoholna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sokovi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čaj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kafa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alkoholna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3572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učesniku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4229" w14:textId="77777777" w:rsidR="00EB0554" w:rsidRPr="00F500F9" w:rsidRDefault="00EB0554" w:rsidP="00EB05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Najljubaznije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bismo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vas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zamolili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koncipirate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drugačije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ovaj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zahtjev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moguće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 </w:t>
            </w:r>
            <w:proofErr w:type="spellStart"/>
            <w:proofErr w:type="gram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osnovu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svega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navedenog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Jer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slučaju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manjeg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ne bi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mogla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umanjiti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Predlažemo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tražite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ovdje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rezervacije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F23C4F9" w14:textId="77777777" w:rsidR="00EB0554" w:rsidRPr="00F500F9" w:rsidRDefault="00EB0554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5D0DB0A" w14:textId="6EFF31BB" w:rsidR="00E7656E" w:rsidRPr="00F500F9" w:rsidRDefault="00EB0554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”</w:t>
      </w:r>
    </w:p>
    <w:p w14:paraId="4461EBF4" w14:textId="77777777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500F9">
        <w:rPr>
          <w:rFonts w:ascii="Arial" w:hAnsi="Arial" w:cs="Arial"/>
          <w:sz w:val="20"/>
          <w:szCs w:val="20"/>
        </w:rPr>
        <w:t>Biće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urađena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izmjena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Tenderske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hAnsi="Arial" w:cs="Arial"/>
          <w:sz w:val="20"/>
          <w:szCs w:val="20"/>
        </w:rPr>
        <w:t>.</w:t>
      </w:r>
    </w:p>
    <w:p w14:paraId="7BA5D3D1" w14:textId="77777777" w:rsidR="00EB0554" w:rsidRPr="00F500F9" w:rsidRDefault="00EB0554" w:rsidP="00EB05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E4D391D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FAE7FE0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8726DC9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7835245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B3EE981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BAE9FB4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3167AE9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F93F5D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D80241" w14:textId="656C3C09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48252D" w14:textId="5EC6E525" w:rsidR="00284915" w:rsidRPr="00F500F9" w:rsidRDefault="0028491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51A652" w14:textId="1ECC86A9" w:rsidR="00284915" w:rsidRDefault="0028491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56C8A7" w14:textId="475C7E8B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26F6619" w14:textId="46ACB17C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A21CB2B" w14:textId="2D7C2AC1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810ACE" w14:textId="64882865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682A74C" w14:textId="6D58EB12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EF0ED" w14:textId="14AD706B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CBE74D0" w14:textId="11943565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DD11165" w14:textId="58954840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201A320" w14:textId="43DC07B3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B202847" w14:textId="4BB62C38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6CB4713" w14:textId="5F725880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BA13F8" w14:textId="3D9CF965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186B89" w14:textId="25E24A6D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54E0166" w14:textId="77777777" w:rsidR="00F500F9" w:rsidRP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F6B3802" w14:textId="77777777" w:rsidR="00284915" w:rsidRPr="00F500F9" w:rsidRDefault="0028491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52FFF13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7F3236B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5A6AB3C" w14:textId="7D595A89" w:rsidR="00EB0554" w:rsidRPr="00F500F9" w:rsidRDefault="00EB0554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PITANJE 5:”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463"/>
        <w:gridCol w:w="3098"/>
        <w:gridCol w:w="1111"/>
        <w:gridCol w:w="3523"/>
      </w:tblGrid>
      <w:tr w:rsidR="009F08E5" w:rsidRPr="00F500F9" w14:paraId="45F5D67B" w14:textId="77777777" w:rsidTr="0028491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3C13E785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62A5A837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8332A17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DE25B3F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FD33DC7" w14:textId="77777777" w:rsidR="009F08E5" w:rsidRPr="00F500F9" w:rsidRDefault="009F08E5" w:rsidP="009F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F08E5" w:rsidRPr="00F500F9" w14:paraId="3A10AB06" w14:textId="77777777" w:rsidTr="009F08E5">
        <w:trPr>
          <w:trHeight w:val="4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8070" w14:textId="77777777" w:rsidR="009F08E5" w:rsidRPr="00F500F9" w:rsidRDefault="009F08E5" w:rsidP="009F08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1C75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keteringa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9131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keteringa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posluženje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hrane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) po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zahtjevu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predstaviti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minimum 3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konačne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potvrde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obuhvataju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toplih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hladnih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opcija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ribljih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mesnih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vegetarijanskih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proofErr w:type="gram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kanapea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kao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dezert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uključujući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sezonsko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voće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sitne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kolače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sl.), open bar 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koji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uključuje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kvalitetnijih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vina,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žestokih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alkoholnih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različitih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vrsta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kao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bezalkoholna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negazirana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gazirana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voda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prirodni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gazirani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sokovi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uz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posluženja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hrane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pića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trajanju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od 2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</w:t>
            </w:r>
            <w:r w:rsidRPr="00F500F9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realizacije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muzičko-zabavnog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programa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toku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noći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izbor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izvođača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organizaciju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bine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prateće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tehničke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zvučne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opreme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njenu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demontažu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proofErr w:type="spellStart"/>
            <w:proofErr w:type="gram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odvoz,na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predlog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Ponuđača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Potrebno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obezbjediti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viseće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stolove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stolnjacima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D2BA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Komplet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učesniku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FFD0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Najljubaznije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bismo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vas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zamolili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koncipirate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drugačije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ovaj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zahtjev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moguće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 </w:t>
            </w:r>
            <w:proofErr w:type="spellStart"/>
            <w:proofErr w:type="gram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proofErr w:type="gram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osnovu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svega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navedenog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Jer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cijena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slučaju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manjeg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osoba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ne bi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mogla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umanjiti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Predlažemo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tražite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ovdje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uslugu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rezervacije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AFA2109" w14:textId="78D23799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3ABE6EA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5B4314" w14:textId="5B15929E" w:rsidR="00E7656E" w:rsidRPr="00F500F9" w:rsidRDefault="00EB0554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”</w:t>
      </w:r>
    </w:p>
    <w:p w14:paraId="5BD87187" w14:textId="77777777" w:rsidR="009F08E5" w:rsidRPr="00F500F9" w:rsidRDefault="009F08E5" w:rsidP="009F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500F9">
        <w:rPr>
          <w:rFonts w:ascii="Arial" w:hAnsi="Arial" w:cs="Arial"/>
          <w:sz w:val="20"/>
          <w:szCs w:val="20"/>
        </w:rPr>
        <w:t>Biće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urađena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izmjena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Tenderske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hAnsi="Arial" w:cs="Arial"/>
          <w:sz w:val="20"/>
          <w:szCs w:val="20"/>
        </w:rPr>
        <w:t>.</w:t>
      </w:r>
    </w:p>
    <w:p w14:paraId="6832F879" w14:textId="4CF1BEF4" w:rsidR="00E7656E" w:rsidRPr="00F500F9" w:rsidRDefault="00E7656E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1377679" w14:textId="77C8E602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12CC3D9" w14:textId="75A29E34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A9C2507" w14:textId="53456C5C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5AF824" w14:textId="21EE3414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50A32E" w14:textId="1290F33B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CFD7E7" w14:textId="099A9EF9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BD17912" w14:textId="7E1E6D5E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056BA70" w14:textId="4A3B4E4D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37C44D" w14:textId="5672A021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675E9E2" w14:textId="749A390C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B8B792B" w14:textId="4C98A309" w:rsidR="009F08E5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6B36936" w14:textId="7BD80764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A0922C" w14:textId="10146BCB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A77FAFF" w14:textId="67E507F0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86E7367" w14:textId="204E21DE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0760741" w14:textId="7B013EFF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9DABC89" w14:textId="577FD65E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E4FC510" w14:textId="3547ECC0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35257D8" w14:textId="2900C7FF" w:rsid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542E7" w14:textId="77777777" w:rsidR="00F500F9" w:rsidRPr="00F500F9" w:rsidRDefault="00F500F9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</w:p>
    <w:p w14:paraId="70A9230D" w14:textId="23B29698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5481C37" w14:textId="0A6F190A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3204ACE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08BA15D" w14:textId="1103DABB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PITANJE 6:”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1621"/>
        <w:gridCol w:w="2137"/>
        <w:gridCol w:w="1024"/>
        <w:gridCol w:w="4412"/>
      </w:tblGrid>
      <w:tr w:rsidR="009F08E5" w:rsidRPr="00F500F9" w14:paraId="10A1A4DC" w14:textId="77777777" w:rsidTr="009F08E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80D1E69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A545AC9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12BDD83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ADDB43E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6589D92" w14:textId="77777777" w:rsidR="009F08E5" w:rsidRPr="00F500F9" w:rsidRDefault="009F08E5" w:rsidP="009F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F08E5" w:rsidRPr="00F500F9" w14:paraId="3CF5629A" w14:textId="77777777" w:rsidTr="009F08E5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DB6D8" w14:textId="77777777" w:rsidR="009F08E5" w:rsidRPr="00F500F9" w:rsidRDefault="009F08E5" w:rsidP="009F08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1DBC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promotivnog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A803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objave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priloga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nalogu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5874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Prilog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1A0F" w14:textId="77777777" w:rsidR="009F08E5" w:rsidRPr="00F500F9" w:rsidRDefault="009F08E5" w:rsidP="009F0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u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kojim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medijim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trajanje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priloga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3-5 min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duže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 li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objavljivanje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priloga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predviđeno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nivinskim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veb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portalima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potrebno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cpecificirati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kako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bismo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mogli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odgovarajuću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cijenu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BEAF0A7" w14:textId="5F1F23C3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8ABDBA9" w14:textId="19883391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“</w:t>
      </w:r>
    </w:p>
    <w:p w14:paraId="192F0E41" w14:textId="3D429F84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F311BC4" w14:textId="77777777" w:rsidR="009F08E5" w:rsidRPr="00F500F9" w:rsidRDefault="009F08E5" w:rsidP="009F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500F9">
        <w:rPr>
          <w:rFonts w:ascii="Arial" w:hAnsi="Arial" w:cs="Arial"/>
          <w:sz w:val="20"/>
          <w:szCs w:val="20"/>
        </w:rPr>
        <w:t>Biće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urađena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izmjena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Tenderske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hAnsi="Arial" w:cs="Arial"/>
          <w:sz w:val="20"/>
          <w:szCs w:val="20"/>
        </w:rPr>
        <w:t>.</w:t>
      </w:r>
    </w:p>
    <w:p w14:paraId="3FEE64DE" w14:textId="37A0714A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126F927" w14:textId="77777777" w:rsidR="009F08E5" w:rsidRPr="00F500F9" w:rsidRDefault="009F08E5" w:rsidP="00E76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C88DDCD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742DD37" w14:textId="33EE8F34" w:rsidR="009F08E5" w:rsidRPr="00F500F9" w:rsidRDefault="009F08E5" w:rsidP="009F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PITANJE 7:”</w:t>
      </w:r>
    </w:p>
    <w:p w14:paraId="6A1E44F9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534"/>
        <w:gridCol w:w="1956"/>
        <w:gridCol w:w="1013"/>
        <w:gridCol w:w="4692"/>
      </w:tblGrid>
      <w:tr w:rsidR="009F08E5" w:rsidRPr="00F500F9" w14:paraId="784D841B" w14:textId="77777777" w:rsidTr="009F08E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17F13994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C3A9D83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FB96DA7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7B068F2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5B6FE7B" w14:textId="77777777" w:rsidR="009F08E5" w:rsidRPr="00F500F9" w:rsidRDefault="009F08E5" w:rsidP="00F3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Komentari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pitanja</w:t>
            </w:r>
            <w:proofErr w:type="spellEnd"/>
            <w:r w:rsidRPr="00F500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F08E5" w:rsidRPr="00F500F9" w14:paraId="701DEDA7" w14:textId="77777777" w:rsidTr="009F08E5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B96FE" w14:textId="77777777" w:rsidR="009F08E5" w:rsidRPr="00F500F9" w:rsidRDefault="009F08E5" w:rsidP="00F34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711B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promotivnog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E2B1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Usluge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objave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teksta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konkretnom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nakogu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Naručioca</w:t>
            </w:r>
            <w:proofErr w:type="spellEnd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5785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sz w:val="20"/>
                <w:szCs w:val="20"/>
              </w:rPr>
              <w:t xml:space="preserve">1,00 </w:t>
            </w:r>
            <w:proofErr w:type="spellStart"/>
            <w:r w:rsidRPr="00F500F9">
              <w:rPr>
                <w:rFonts w:ascii="Arial" w:eastAsia="Times New Roman" w:hAnsi="Arial" w:cs="Arial"/>
                <w:sz w:val="20"/>
                <w:szCs w:val="20"/>
              </w:rPr>
              <w:t>Tekst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8481" w14:textId="77777777" w:rsidR="009F08E5" w:rsidRPr="00F500F9" w:rsidRDefault="009F08E5" w:rsidP="00F34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da li se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tekst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odnosi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objavu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veb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portalima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odnosi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objavi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štampanim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dnevnim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medijima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 li se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teks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objavljuju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fotografije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Potrebno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konkretizovati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televizije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web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portale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dnevne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stampane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kojima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 lo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štampanje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jer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cijene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veoma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rzličite</w:t>
            </w:r>
            <w:proofErr w:type="spellEnd"/>
            <w:r w:rsidRPr="00F500F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60BC9B1" w14:textId="388B903A" w:rsidR="009F08E5" w:rsidRPr="00F500F9" w:rsidRDefault="009F08E5" w:rsidP="009F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>“</w:t>
      </w:r>
    </w:p>
    <w:p w14:paraId="5D28C421" w14:textId="77777777" w:rsidR="009F08E5" w:rsidRPr="00F500F9" w:rsidRDefault="009F08E5" w:rsidP="009F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00F9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F500F9">
        <w:rPr>
          <w:rFonts w:ascii="Arial" w:eastAsia="Times New Roman" w:hAnsi="Arial" w:cs="Arial"/>
          <w:sz w:val="20"/>
          <w:szCs w:val="20"/>
        </w:rPr>
        <w:t>:</w:t>
      </w:r>
      <w:r w:rsidRPr="00F500F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500F9">
        <w:rPr>
          <w:rFonts w:ascii="Arial" w:hAnsi="Arial" w:cs="Arial"/>
          <w:sz w:val="20"/>
          <w:szCs w:val="20"/>
        </w:rPr>
        <w:t>Biće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urađena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izmjena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Tenderske</w:t>
      </w:r>
      <w:proofErr w:type="spellEnd"/>
      <w:r w:rsidRPr="00F500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sz w:val="20"/>
          <w:szCs w:val="20"/>
        </w:rPr>
        <w:t>dokumentacije</w:t>
      </w:r>
      <w:proofErr w:type="spellEnd"/>
      <w:r w:rsidRPr="00F500F9">
        <w:rPr>
          <w:rFonts w:ascii="Arial" w:hAnsi="Arial" w:cs="Arial"/>
          <w:sz w:val="20"/>
          <w:szCs w:val="20"/>
        </w:rPr>
        <w:t>.</w:t>
      </w:r>
    </w:p>
    <w:p w14:paraId="0C738EAA" w14:textId="77777777" w:rsidR="009F08E5" w:rsidRPr="00F500F9" w:rsidRDefault="009F08E5" w:rsidP="009F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C0D1CA4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CD7BB2F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2B8A070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130CB3A" w14:textId="77777777" w:rsidR="009F08E5" w:rsidRPr="00F500F9" w:rsidRDefault="009F08E5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665A03" w14:textId="5FEFE4FE" w:rsidR="00165798" w:rsidRPr="00F500F9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F500F9">
        <w:rPr>
          <w:rFonts w:ascii="Arial" w:hAnsi="Arial" w:cs="Arial"/>
          <w:color w:val="000000"/>
          <w:sz w:val="20"/>
          <w:szCs w:val="20"/>
        </w:rPr>
        <w:t xml:space="preserve">Komisija za </w:t>
      </w:r>
      <w:proofErr w:type="spellStart"/>
      <w:r w:rsidRPr="00F500F9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F50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F50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F50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500F9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F500F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F500F9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9B78CBC" w14:textId="219EE7E8" w:rsidR="00333F7A" w:rsidRPr="00F500F9" w:rsidRDefault="00333F7A" w:rsidP="006A784E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sectPr w:rsidR="00333F7A" w:rsidRPr="00F500F9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1BEBB" w14:textId="77777777" w:rsidR="0064007A" w:rsidRDefault="0064007A" w:rsidP="000F799D">
      <w:pPr>
        <w:spacing w:after="0" w:line="240" w:lineRule="auto"/>
      </w:pPr>
      <w:r>
        <w:separator/>
      </w:r>
    </w:p>
  </w:endnote>
  <w:endnote w:type="continuationSeparator" w:id="0">
    <w:p w14:paraId="7101B900" w14:textId="77777777" w:rsidR="0064007A" w:rsidRDefault="0064007A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2FAE" w14:textId="77777777" w:rsidR="0064007A" w:rsidRDefault="0064007A" w:rsidP="000F799D">
      <w:pPr>
        <w:spacing w:after="0" w:line="240" w:lineRule="auto"/>
      </w:pPr>
      <w:r>
        <w:separator/>
      </w:r>
    </w:p>
  </w:footnote>
  <w:footnote w:type="continuationSeparator" w:id="0">
    <w:p w14:paraId="2A5A29F6" w14:textId="77777777" w:rsidR="0064007A" w:rsidRDefault="0064007A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Adresa: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proleterske brigade broj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81000 Podgorica, Crna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tel: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3C2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15BFC"/>
    <w:rsid w:val="00040185"/>
    <w:rsid w:val="00074AC0"/>
    <w:rsid w:val="000A72BA"/>
    <w:rsid w:val="000B2527"/>
    <w:rsid w:val="000F799D"/>
    <w:rsid w:val="00111883"/>
    <w:rsid w:val="00142DAC"/>
    <w:rsid w:val="00154413"/>
    <w:rsid w:val="00165798"/>
    <w:rsid w:val="00171328"/>
    <w:rsid w:val="00174880"/>
    <w:rsid w:val="001811D2"/>
    <w:rsid w:val="001B3BD6"/>
    <w:rsid w:val="001C1F51"/>
    <w:rsid w:val="001E0762"/>
    <w:rsid w:val="001F1F34"/>
    <w:rsid w:val="0020315A"/>
    <w:rsid w:val="00241A06"/>
    <w:rsid w:val="00251E73"/>
    <w:rsid w:val="00284915"/>
    <w:rsid w:val="002F0860"/>
    <w:rsid w:val="002F4A59"/>
    <w:rsid w:val="0030545E"/>
    <w:rsid w:val="0030723C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C0AA5"/>
    <w:rsid w:val="003E3D2C"/>
    <w:rsid w:val="003E5914"/>
    <w:rsid w:val="003E5EEB"/>
    <w:rsid w:val="003F0877"/>
    <w:rsid w:val="003F1593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F332B"/>
    <w:rsid w:val="004F36E1"/>
    <w:rsid w:val="00503D57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3FD1"/>
    <w:rsid w:val="006003F9"/>
    <w:rsid w:val="00600B3F"/>
    <w:rsid w:val="006359EF"/>
    <w:rsid w:val="0064007A"/>
    <w:rsid w:val="0064021A"/>
    <w:rsid w:val="006420CB"/>
    <w:rsid w:val="006556C3"/>
    <w:rsid w:val="006624E1"/>
    <w:rsid w:val="00676115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D205D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A43E6"/>
    <w:rsid w:val="008C476C"/>
    <w:rsid w:val="008E0434"/>
    <w:rsid w:val="008E5585"/>
    <w:rsid w:val="00915469"/>
    <w:rsid w:val="00925D28"/>
    <w:rsid w:val="00955DA6"/>
    <w:rsid w:val="00957261"/>
    <w:rsid w:val="009917F8"/>
    <w:rsid w:val="009F08E5"/>
    <w:rsid w:val="00A00BC1"/>
    <w:rsid w:val="00A235AF"/>
    <w:rsid w:val="00A5373F"/>
    <w:rsid w:val="00A57084"/>
    <w:rsid w:val="00A7279C"/>
    <w:rsid w:val="00AA4A3E"/>
    <w:rsid w:val="00AB2329"/>
    <w:rsid w:val="00AB53A1"/>
    <w:rsid w:val="00AE20DE"/>
    <w:rsid w:val="00B15B00"/>
    <w:rsid w:val="00B42108"/>
    <w:rsid w:val="00B43408"/>
    <w:rsid w:val="00B43969"/>
    <w:rsid w:val="00B601F2"/>
    <w:rsid w:val="00BB327F"/>
    <w:rsid w:val="00BD0FC5"/>
    <w:rsid w:val="00BD1A29"/>
    <w:rsid w:val="00BE4CAB"/>
    <w:rsid w:val="00C011CB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E4076"/>
    <w:rsid w:val="00CF5636"/>
    <w:rsid w:val="00D15D1B"/>
    <w:rsid w:val="00D16D9C"/>
    <w:rsid w:val="00D3311A"/>
    <w:rsid w:val="00D470D9"/>
    <w:rsid w:val="00D55286"/>
    <w:rsid w:val="00DA5AA6"/>
    <w:rsid w:val="00DD40F7"/>
    <w:rsid w:val="00DD7071"/>
    <w:rsid w:val="00DF1623"/>
    <w:rsid w:val="00E53C98"/>
    <w:rsid w:val="00E67C9A"/>
    <w:rsid w:val="00E7656E"/>
    <w:rsid w:val="00E91538"/>
    <w:rsid w:val="00EB0554"/>
    <w:rsid w:val="00ED539C"/>
    <w:rsid w:val="00EE3457"/>
    <w:rsid w:val="00EE5E3A"/>
    <w:rsid w:val="00EE6C91"/>
    <w:rsid w:val="00EF55A2"/>
    <w:rsid w:val="00F07E1A"/>
    <w:rsid w:val="00F34A22"/>
    <w:rsid w:val="00F500F9"/>
    <w:rsid w:val="00F619E1"/>
    <w:rsid w:val="00F65C02"/>
    <w:rsid w:val="00F967CA"/>
    <w:rsid w:val="00FA0070"/>
    <w:rsid w:val="00FA67B1"/>
    <w:rsid w:val="00FB2815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1F524077-9DCD-426F-BB22-D5C4D418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C63B2-74C0-46A0-BFD7-913BD204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189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18</cp:revision>
  <cp:lastPrinted>2024-04-19T11:41:00Z</cp:lastPrinted>
  <dcterms:created xsi:type="dcterms:W3CDTF">2024-02-16T13:22:00Z</dcterms:created>
  <dcterms:modified xsi:type="dcterms:W3CDTF">2026-07-15T11:42:00Z</dcterms:modified>
</cp:coreProperties>
</file>