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EEF0" w14:textId="77777777" w:rsidR="00CA52C3" w:rsidRDefault="00CA52C3" w:rsidP="0071613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0F42CC57" w14:textId="583284C2" w:rsidR="00585C2E" w:rsidRPr="00EE6C91" w:rsidRDefault="00585C2E" w:rsidP="00585C2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C552DC">
        <w:rPr>
          <w:rFonts w:ascii="Arial" w:hAnsi="Arial" w:cs="Arial"/>
          <w:sz w:val="20"/>
          <w:szCs w:val="20"/>
        </w:rPr>
        <w:t>Podgorica,</w:t>
      </w:r>
      <w:r w:rsidR="00C0612C">
        <w:rPr>
          <w:rFonts w:ascii="Arial" w:hAnsi="Arial" w:cs="Arial"/>
          <w:sz w:val="20"/>
          <w:szCs w:val="20"/>
        </w:rPr>
        <w:t>13</w:t>
      </w:r>
      <w:r w:rsidRPr="00C552DC">
        <w:rPr>
          <w:rFonts w:ascii="Arial" w:hAnsi="Arial" w:cs="Arial"/>
          <w:sz w:val="20"/>
          <w:szCs w:val="20"/>
        </w:rPr>
        <w:t>.</w:t>
      </w:r>
      <w:r w:rsidR="00C0612C">
        <w:rPr>
          <w:rFonts w:ascii="Arial" w:hAnsi="Arial" w:cs="Arial"/>
          <w:sz w:val="20"/>
          <w:szCs w:val="20"/>
        </w:rPr>
        <w:t>05</w:t>
      </w:r>
      <w:r w:rsidRPr="00C552DC">
        <w:rPr>
          <w:rFonts w:ascii="Arial" w:hAnsi="Arial" w:cs="Arial"/>
          <w:sz w:val="20"/>
          <w:szCs w:val="20"/>
        </w:rPr>
        <w:t>.202</w:t>
      </w:r>
      <w:r w:rsidR="00C0612C">
        <w:rPr>
          <w:rFonts w:ascii="Arial" w:hAnsi="Arial" w:cs="Arial"/>
          <w:sz w:val="20"/>
          <w:szCs w:val="20"/>
        </w:rPr>
        <w:t>6</w:t>
      </w:r>
      <w:r w:rsidRPr="00C552DC">
        <w:rPr>
          <w:rFonts w:ascii="Arial" w:hAnsi="Arial" w:cs="Arial"/>
          <w:sz w:val="20"/>
          <w:szCs w:val="20"/>
        </w:rPr>
        <w:t>.god</w:t>
      </w:r>
      <w:proofErr w:type="gramEnd"/>
    </w:p>
    <w:p w14:paraId="18FA2D13" w14:textId="77777777" w:rsidR="00410FEC" w:rsidRPr="00FB2815" w:rsidRDefault="00410FEC" w:rsidP="00585C2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6927AC" w14:textId="5DD2D998" w:rsidR="00676912" w:rsidRDefault="007E1AD5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B2815">
        <w:rPr>
          <w:rFonts w:ascii="Arial" w:eastAsia="Times New Roman" w:hAnsi="Arial" w:cs="Arial"/>
          <w:sz w:val="20"/>
          <w:szCs w:val="20"/>
        </w:rPr>
        <w:t>Predmet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Pojašnjenje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r w:rsidR="00F9681B">
        <w:rPr>
          <w:rFonts w:ascii="Arial" w:eastAsia="Times New Roman" w:hAnsi="Arial" w:cs="Arial"/>
          <w:sz w:val="20"/>
          <w:szCs w:val="20"/>
        </w:rPr>
        <w:t>1</w:t>
      </w:r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tenderske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dokumentacije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otvoreni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postupak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javne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nabavke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za</w:t>
      </w:r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nabavku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uslug</w:t>
      </w:r>
      <w:r w:rsidR="00F9681B">
        <w:rPr>
          <w:rFonts w:ascii="Arial" w:eastAsia="Times New Roman" w:hAnsi="Arial" w:cs="Arial"/>
          <w:sz w:val="20"/>
          <w:szCs w:val="20"/>
        </w:rPr>
        <w:t>a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C0612C" w:rsidRPr="00C0612C">
        <w:rPr>
          <w:rFonts w:ascii="Arial" w:eastAsia="Times New Roman" w:hAnsi="Arial" w:cs="Arial"/>
          <w:sz w:val="20"/>
          <w:szCs w:val="20"/>
        </w:rPr>
        <w:t>Izrada</w:t>
      </w:r>
      <w:proofErr w:type="spellEnd"/>
      <w:r w:rsidR="00C0612C" w:rsidRPr="00C0612C">
        <w:rPr>
          <w:rFonts w:ascii="Arial" w:eastAsia="Times New Roman" w:hAnsi="Arial" w:cs="Arial"/>
          <w:sz w:val="20"/>
          <w:szCs w:val="20"/>
        </w:rPr>
        <w:t xml:space="preserve"> Plana </w:t>
      </w:r>
      <w:proofErr w:type="spellStart"/>
      <w:r w:rsidR="00C0612C" w:rsidRPr="00C0612C">
        <w:rPr>
          <w:rFonts w:ascii="Arial" w:eastAsia="Times New Roman" w:hAnsi="Arial" w:cs="Arial"/>
          <w:sz w:val="20"/>
          <w:szCs w:val="20"/>
        </w:rPr>
        <w:t>održivog</w:t>
      </w:r>
      <w:proofErr w:type="spellEnd"/>
      <w:r w:rsidR="00C0612C" w:rsidRPr="00C0612C">
        <w:rPr>
          <w:rFonts w:ascii="Arial" w:eastAsia="Times New Roman" w:hAnsi="Arial" w:cs="Arial"/>
          <w:sz w:val="20"/>
          <w:szCs w:val="20"/>
        </w:rPr>
        <w:t xml:space="preserve"> razvoja turizma </w:t>
      </w:r>
      <w:proofErr w:type="spellStart"/>
      <w:r w:rsidR="00C0612C" w:rsidRPr="00C0612C">
        <w:rPr>
          <w:rFonts w:ascii="Arial" w:eastAsia="Times New Roman" w:hAnsi="Arial" w:cs="Arial"/>
          <w:sz w:val="20"/>
          <w:szCs w:val="20"/>
        </w:rPr>
        <w:t>Bokokotorskog</w:t>
      </w:r>
      <w:proofErr w:type="spellEnd"/>
      <w:r w:rsidR="00C0612C" w:rsidRPr="00C0612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C0612C" w:rsidRPr="00C0612C">
        <w:rPr>
          <w:rFonts w:ascii="Arial" w:eastAsia="Times New Roman" w:hAnsi="Arial" w:cs="Arial"/>
          <w:sz w:val="20"/>
          <w:szCs w:val="20"/>
        </w:rPr>
        <w:t>zaliva</w:t>
      </w:r>
      <w:proofErr w:type="spellEnd"/>
      <w:r w:rsidR="00C0612C" w:rsidRPr="00C0612C">
        <w:rPr>
          <w:rFonts w:ascii="Arial" w:eastAsia="Times New Roman" w:hAnsi="Arial" w:cs="Arial"/>
          <w:sz w:val="20"/>
          <w:szCs w:val="20"/>
        </w:rPr>
        <w:t xml:space="preserve"> 2026-2030</w:t>
      </w:r>
    </w:p>
    <w:p w14:paraId="3B9868A1" w14:textId="60F2BCEE" w:rsidR="00F9681B" w:rsidRDefault="00F9681B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46EB7F" w14:textId="77777777" w:rsidR="00F9681B" w:rsidRDefault="00F9681B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FE359BE" w14:textId="77E68323" w:rsidR="00DC40D5" w:rsidRPr="00DC40D5" w:rsidRDefault="00DC40D5" w:rsidP="00DC40D5">
      <w:pPr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</w:pPr>
      <w:proofErr w:type="spellStart"/>
      <w:r w:rsidRPr="00DC40D5">
        <w:rPr>
          <w:rFonts w:ascii="Arial" w:eastAsia="Times New Roman" w:hAnsi="Arial" w:cs="Arial"/>
          <w:sz w:val="20"/>
          <w:szCs w:val="20"/>
        </w:rPr>
        <w:t>Shodno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članu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95 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Zakona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javnim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nabavkama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(„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Službeni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list </w:t>
      </w:r>
      <w:proofErr w:type="gramStart"/>
      <w:r w:rsidRPr="00DC40D5">
        <w:rPr>
          <w:rFonts w:ascii="Arial" w:eastAsia="Times New Roman" w:hAnsi="Arial" w:cs="Arial"/>
          <w:sz w:val="20"/>
          <w:szCs w:val="20"/>
        </w:rPr>
        <w:t>CG“</w:t>
      </w:r>
      <w:proofErr w:type="gramEnd"/>
      <w:r w:rsidRPr="00DC40D5">
        <w:rPr>
          <w:rFonts w:ascii="Arial" w:eastAsia="Times New Roman" w:hAnsi="Arial" w:cs="Arial"/>
          <w:sz w:val="20"/>
          <w:szCs w:val="20"/>
        </w:rPr>
        <w:t>, br. 74/19, 3/23,11/23 i 84/24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>),</w:t>
      </w:r>
      <w:r w:rsidRPr="00DC40D5">
        <w:rPr>
          <w:rFonts w:ascii="Arial" w:eastAsia="Times New Roman" w:hAnsi="Arial" w:cs="Arial"/>
          <w:sz w:val="20"/>
          <w:szCs w:val="20"/>
        </w:rPr>
        <w:t xml:space="preserve"> </w:t>
      </w:r>
      <w:r w:rsidRPr="00DC40D5">
        <w:rPr>
          <w:rFonts w:ascii="Arial" w:eastAsia="Times New Roman" w:hAnsi="Arial" w:cs="Arial"/>
          <w:sz w:val="20"/>
          <w:szCs w:val="20"/>
          <w:lang w:val="hr-HR"/>
        </w:rPr>
        <w:t xml:space="preserve">privredni subjekt se </w:t>
      </w:r>
      <w:r w:rsidRPr="00964CA3">
        <w:rPr>
          <w:rFonts w:ascii="Arial" w:eastAsia="Times New Roman" w:hAnsi="Arial" w:cs="Arial"/>
          <w:sz w:val="20"/>
          <w:szCs w:val="20"/>
          <w:lang w:val="hr-HR"/>
        </w:rPr>
        <w:t xml:space="preserve">dana </w:t>
      </w:r>
      <w:r w:rsidR="00C0612C" w:rsidRPr="00964CA3">
        <w:rPr>
          <w:rFonts w:ascii="Arial" w:eastAsia="Times New Roman" w:hAnsi="Arial" w:cs="Arial"/>
          <w:sz w:val="20"/>
          <w:szCs w:val="20"/>
          <w:lang w:val="hr-HR"/>
        </w:rPr>
        <w:t>13</w:t>
      </w:r>
      <w:r w:rsidRPr="00964CA3">
        <w:rPr>
          <w:rFonts w:ascii="Arial" w:eastAsia="Times New Roman" w:hAnsi="Arial" w:cs="Arial"/>
          <w:sz w:val="20"/>
          <w:szCs w:val="20"/>
          <w:lang w:val="hr-HR"/>
        </w:rPr>
        <w:t>.</w:t>
      </w:r>
      <w:r w:rsidR="00C0612C" w:rsidRPr="00964CA3">
        <w:rPr>
          <w:rFonts w:ascii="Arial" w:eastAsia="Times New Roman" w:hAnsi="Arial" w:cs="Arial"/>
          <w:sz w:val="20"/>
          <w:szCs w:val="20"/>
          <w:lang w:val="hr-HR"/>
        </w:rPr>
        <w:t>05</w:t>
      </w:r>
      <w:r w:rsidRPr="00964CA3">
        <w:rPr>
          <w:rFonts w:ascii="Arial" w:eastAsia="Times New Roman" w:hAnsi="Arial" w:cs="Arial"/>
          <w:sz w:val="20"/>
          <w:szCs w:val="20"/>
          <w:lang w:val="hr-HR"/>
        </w:rPr>
        <w:t>.202</w:t>
      </w:r>
      <w:r w:rsidR="00C0612C" w:rsidRPr="00964CA3">
        <w:rPr>
          <w:rFonts w:ascii="Arial" w:eastAsia="Times New Roman" w:hAnsi="Arial" w:cs="Arial"/>
          <w:sz w:val="20"/>
          <w:szCs w:val="20"/>
          <w:lang w:val="hr-HR"/>
        </w:rPr>
        <w:t>6</w:t>
      </w:r>
      <w:r w:rsidRPr="00964CA3">
        <w:rPr>
          <w:rFonts w:ascii="Arial" w:eastAsia="Times New Roman" w:hAnsi="Arial" w:cs="Arial"/>
          <w:sz w:val="20"/>
          <w:szCs w:val="20"/>
          <w:lang w:val="hr-HR"/>
        </w:rPr>
        <w:t>.godine obratio</w:t>
      </w:r>
      <w:r w:rsidRPr="00DC40D5">
        <w:rPr>
          <w:rFonts w:ascii="Arial" w:eastAsia="Times New Roman" w:hAnsi="Arial" w:cs="Arial"/>
          <w:sz w:val="20"/>
          <w:szCs w:val="20"/>
          <w:lang w:val="hr-HR"/>
        </w:rPr>
        <w:t xml:space="preserve"> preko ESJN u vezi sa </w:t>
      </w:r>
      <w:r w:rsidRPr="00DC40D5">
        <w:rPr>
          <w:rFonts w:ascii="Arial" w:eastAsia="Times New Roman" w:hAnsi="Arial" w:cs="Arial"/>
          <w:sz w:val="20"/>
          <w:szCs w:val="20"/>
          <w:lang w:val="sr-Latn-ME"/>
        </w:rPr>
        <w:t xml:space="preserve">pojašnjenjem tenderske dokumantacije </w:t>
      </w:r>
      <w:bookmarkStart w:id="0" w:name="_Hlk195388021"/>
      <w:r w:rsidRPr="00DC40D5">
        <w:rPr>
          <w:rFonts w:ascii="Arial" w:eastAsia="Times New Roman" w:hAnsi="Arial" w:cs="Arial"/>
          <w:sz w:val="20"/>
          <w:szCs w:val="20"/>
          <w:lang w:val="it-IT"/>
        </w:rPr>
        <w:t xml:space="preserve">broj: </w:t>
      </w:r>
      <w:bookmarkEnd w:id="0"/>
      <w:r w:rsidR="00C0612C" w:rsidRPr="00C0612C">
        <w:rPr>
          <w:rFonts w:ascii="Arial" w:eastAsia="Times New Roman" w:hAnsi="Arial" w:cs="Arial"/>
          <w:sz w:val="20"/>
          <w:szCs w:val="20"/>
          <w:lang w:val="it-IT"/>
        </w:rPr>
        <w:t>12-426/26-441/3</w:t>
      </w:r>
      <w:r w:rsidR="00C0612C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>od 0</w:t>
      </w:r>
      <w:r w:rsidR="00C0612C">
        <w:rPr>
          <w:rFonts w:ascii="Arial" w:eastAsia="Times New Roman" w:hAnsi="Arial" w:cs="Arial"/>
          <w:sz w:val="20"/>
          <w:szCs w:val="20"/>
          <w:lang w:val="it-IT"/>
        </w:rPr>
        <w:t>6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>.</w:t>
      </w:r>
      <w:r w:rsidR="00C0612C">
        <w:rPr>
          <w:rFonts w:ascii="Arial" w:eastAsia="Times New Roman" w:hAnsi="Arial" w:cs="Arial"/>
          <w:sz w:val="20"/>
          <w:szCs w:val="20"/>
          <w:lang w:val="it-IT"/>
        </w:rPr>
        <w:t>05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>.202</w:t>
      </w:r>
      <w:r w:rsidR="00C0612C">
        <w:rPr>
          <w:rFonts w:ascii="Arial" w:eastAsia="Times New Roman" w:hAnsi="Arial" w:cs="Arial"/>
          <w:sz w:val="20"/>
          <w:szCs w:val="20"/>
          <w:lang w:val="it-IT"/>
        </w:rPr>
        <w:t>6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 xml:space="preserve">.godine, šifra postupka </w:t>
      </w:r>
      <w:r w:rsidR="00C0612C">
        <w:rPr>
          <w:rFonts w:ascii="Arial" w:eastAsia="Times New Roman" w:hAnsi="Arial" w:cs="Arial"/>
          <w:sz w:val="20"/>
          <w:szCs w:val="20"/>
          <w:lang w:val="it-IT"/>
        </w:rPr>
        <w:t>113450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 xml:space="preserve">, a vezano za otvoreni postupak javne nabavke </w:t>
      </w:r>
      <w:r w:rsidRPr="00DC40D5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 xml:space="preserve">za nabavku usluga  </w:t>
      </w:r>
      <w:r w:rsidR="00C0612C" w:rsidRPr="00C0612C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>Izrada Plana održivog razvoja turizma Bokokotorskog zaliva 2026-2030</w:t>
      </w:r>
      <w:r w:rsidRPr="00DC40D5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>.</w:t>
      </w:r>
    </w:p>
    <w:p w14:paraId="3D10EB66" w14:textId="1D98BDF1" w:rsidR="00241A06" w:rsidRPr="00FB2815" w:rsidRDefault="00241A06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1" w:name="_Hlk216089710"/>
    </w:p>
    <w:bookmarkEnd w:id="1"/>
    <w:p w14:paraId="07BB86C5" w14:textId="5534309A" w:rsidR="006A784E" w:rsidRDefault="006A784E" w:rsidP="00A72B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B2815">
        <w:rPr>
          <w:rFonts w:ascii="Arial" w:eastAsia="Times New Roman" w:hAnsi="Arial" w:cs="Arial"/>
          <w:sz w:val="20"/>
          <w:szCs w:val="20"/>
        </w:rPr>
        <w:t>PITANJE:</w:t>
      </w:r>
      <w:r w:rsidR="002F4A59" w:rsidRPr="00FB281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Poštovani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molim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Vas za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dodatne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podatke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koji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su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potrebni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kako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bi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banka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mogla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da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pripremi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bankarsku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garanciju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koja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traži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tenderskoj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dokumentaciji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Potrebno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nam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je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sledeće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: Pun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naziv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banke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grada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, SWIFT </w:t>
      </w:r>
      <w:proofErr w:type="spellStart"/>
      <w:r w:rsidR="0051113F" w:rsidRPr="0051113F">
        <w:rPr>
          <w:rFonts w:ascii="Arial" w:hAnsi="Arial" w:cs="Arial"/>
          <w:sz w:val="20"/>
          <w:szCs w:val="20"/>
        </w:rPr>
        <w:t>adresa</w:t>
      </w:r>
      <w:proofErr w:type="spellEnd"/>
      <w:r w:rsidR="0051113F" w:rsidRPr="0051113F">
        <w:rPr>
          <w:rFonts w:ascii="Arial" w:hAnsi="Arial" w:cs="Arial"/>
          <w:sz w:val="20"/>
          <w:szCs w:val="20"/>
        </w:rPr>
        <w:t xml:space="preserve"> i IBAN Ministarstva turizma. </w:t>
      </w:r>
    </w:p>
    <w:p w14:paraId="76515F8E" w14:textId="2ACBBB34" w:rsidR="005E2685" w:rsidRDefault="005E2685" w:rsidP="00A72BB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4D99407" w14:textId="6141D850" w:rsidR="005E2685" w:rsidRDefault="005E2685" w:rsidP="00A72BB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C7BF932" w14:textId="0B13AF2F" w:rsidR="006A784E" w:rsidRPr="00FB2815" w:rsidRDefault="006A784E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7CA6E6F" w14:textId="45BC825E" w:rsidR="006A784E" w:rsidRDefault="006A784E" w:rsidP="00C061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B2815">
        <w:rPr>
          <w:rFonts w:ascii="Arial" w:eastAsia="Times New Roman" w:hAnsi="Arial" w:cs="Arial"/>
          <w:sz w:val="20"/>
          <w:szCs w:val="20"/>
        </w:rPr>
        <w:t>Odgovor</w:t>
      </w:r>
      <w:proofErr w:type="spellEnd"/>
      <w:r w:rsidRPr="00142DAC">
        <w:rPr>
          <w:rFonts w:ascii="Arial" w:eastAsia="Times New Roman" w:hAnsi="Arial" w:cs="Arial"/>
          <w:sz w:val="20"/>
          <w:szCs w:val="20"/>
        </w:rPr>
        <w:t>:</w:t>
      </w:r>
      <w:r w:rsidR="00300489" w:rsidRPr="00300489">
        <w:t xml:space="preserve"> </w:t>
      </w:r>
      <w:r w:rsidR="0030048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C0612C">
        <w:rPr>
          <w:rFonts w:ascii="Arial" w:eastAsia="Times New Roman" w:hAnsi="Arial" w:cs="Arial"/>
          <w:sz w:val="20"/>
          <w:szCs w:val="20"/>
        </w:rPr>
        <w:t>Dostavljaju</w:t>
      </w:r>
      <w:proofErr w:type="spellEnd"/>
      <w:r w:rsidR="00C0612C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="00C0612C">
        <w:rPr>
          <w:rFonts w:ascii="Arial" w:eastAsia="Times New Roman" w:hAnsi="Arial" w:cs="Arial"/>
          <w:sz w:val="20"/>
          <w:szCs w:val="20"/>
        </w:rPr>
        <w:t>traženi</w:t>
      </w:r>
      <w:proofErr w:type="spellEnd"/>
      <w:r w:rsidR="0051113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51113F">
        <w:rPr>
          <w:rFonts w:ascii="Arial" w:eastAsia="Times New Roman" w:hAnsi="Arial" w:cs="Arial"/>
          <w:sz w:val="20"/>
          <w:szCs w:val="20"/>
        </w:rPr>
        <w:t>podaci</w:t>
      </w:r>
      <w:proofErr w:type="spellEnd"/>
      <w:r w:rsidR="00C0612C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="00C0612C">
        <w:rPr>
          <w:rFonts w:ascii="Arial" w:eastAsia="Times New Roman" w:hAnsi="Arial" w:cs="Arial"/>
          <w:sz w:val="20"/>
          <w:szCs w:val="20"/>
        </w:rPr>
        <w:t>bankovne</w:t>
      </w:r>
      <w:proofErr w:type="spellEnd"/>
      <w:r w:rsidR="00C0612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C0612C">
        <w:rPr>
          <w:rFonts w:ascii="Arial" w:eastAsia="Times New Roman" w:hAnsi="Arial" w:cs="Arial"/>
          <w:sz w:val="20"/>
          <w:szCs w:val="20"/>
        </w:rPr>
        <w:t>podatke</w:t>
      </w:r>
      <w:proofErr w:type="spellEnd"/>
      <w:r w:rsidR="0051113F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="0051113F">
        <w:rPr>
          <w:rFonts w:ascii="Arial" w:eastAsia="Times New Roman" w:hAnsi="Arial" w:cs="Arial"/>
          <w:sz w:val="20"/>
          <w:szCs w:val="20"/>
        </w:rPr>
        <w:t>prilogu</w:t>
      </w:r>
      <w:proofErr w:type="spellEnd"/>
      <w:r w:rsidR="0051113F">
        <w:rPr>
          <w:rFonts w:ascii="Arial" w:eastAsia="Times New Roman" w:hAnsi="Arial" w:cs="Arial"/>
          <w:sz w:val="20"/>
          <w:szCs w:val="20"/>
        </w:rPr>
        <w:t xml:space="preserve"> pojašnjenja.</w:t>
      </w:r>
      <w:bookmarkStart w:id="2" w:name="_GoBack"/>
      <w:bookmarkEnd w:id="2"/>
    </w:p>
    <w:p w14:paraId="09D10FD9" w14:textId="77777777" w:rsidR="00C0612C" w:rsidRPr="00300489" w:rsidRDefault="00C0612C" w:rsidP="00C061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A3F6026" w14:textId="5C58583C" w:rsidR="00F07E1A" w:rsidRDefault="00F07E1A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443DEC1C" w14:textId="1697C0BF" w:rsidR="00F07E1A" w:rsidRDefault="00F07E1A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56CA194E" w14:textId="77777777" w:rsidR="00F07E1A" w:rsidRDefault="00F07E1A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C665A03" w14:textId="0E5FD2C5" w:rsidR="00165798" w:rsidRPr="00165798" w:rsidRDefault="00165798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165798">
        <w:rPr>
          <w:rFonts w:ascii="Arial" w:hAnsi="Arial" w:cs="Arial"/>
          <w:color w:val="000000"/>
          <w:sz w:val="20"/>
          <w:szCs w:val="20"/>
        </w:rPr>
        <w:t xml:space="preserve">Komisija za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sprovođenje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postupka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javne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nabavke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D97E933" w14:textId="77777777" w:rsidR="00165798" w:rsidRPr="00165798" w:rsidRDefault="00165798" w:rsidP="0016579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9B78CBC" w14:textId="219EE7E8" w:rsidR="00333F7A" w:rsidRPr="006A784E" w:rsidRDefault="00333F7A" w:rsidP="006A784E">
      <w:pPr>
        <w:tabs>
          <w:tab w:val="left" w:pos="3945"/>
        </w:tabs>
        <w:rPr>
          <w:rFonts w:ascii="Arial" w:hAnsi="Arial" w:cs="Arial"/>
          <w:sz w:val="20"/>
          <w:szCs w:val="20"/>
        </w:rPr>
      </w:pPr>
    </w:p>
    <w:sectPr w:rsidR="00333F7A" w:rsidRPr="006A784E" w:rsidSect="00333F7A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47485" w14:textId="77777777" w:rsidR="00A46C2C" w:rsidRDefault="00A46C2C" w:rsidP="000F799D">
      <w:pPr>
        <w:spacing w:after="0" w:line="240" w:lineRule="auto"/>
      </w:pPr>
      <w:r>
        <w:separator/>
      </w:r>
    </w:p>
  </w:endnote>
  <w:endnote w:type="continuationSeparator" w:id="0">
    <w:p w14:paraId="7851AC63" w14:textId="77777777" w:rsidR="00A46C2C" w:rsidRDefault="00A46C2C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EFA0B" w14:textId="77777777" w:rsidR="00A46C2C" w:rsidRDefault="00A46C2C" w:rsidP="000F799D">
      <w:pPr>
        <w:spacing w:after="0" w:line="240" w:lineRule="auto"/>
      </w:pPr>
      <w:r>
        <w:separator/>
      </w:r>
    </w:p>
  </w:footnote>
  <w:footnote w:type="continuationSeparator" w:id="0">
    <w:p w14:paraId="44A32F32" w14:textId="77777777" w:rsidR="00A46C2C" w:rsidRDefault="00A46C2C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32459" w14:textId="77777777" w:rsidR="005A2AC1" w:rsidRPr="005A2AC1" w:rsidRDefault="005A2AC1" w:rsidP="005A2AC1">
    <w:pPr>
      <w:spacing w:after="0" w:line="240" w:lineRule="auto"/>
      <w:ind w:left="1134"/>
      <w:rPr>
        <w:rFonts w:eastAsiaTheme="majorEastAsia" w:cstheme="minorHAnsi"/>
        <w:noProof/>
        <w:spacing w:val="-10"/>
        <w:kern w:val="28"/>
        <w:sz w:val="28"/>
        <w:szCs w:val="28"/>
      </w:rPr>
    </w:pP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068311CB" wp14:editId="6D4E4E64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02254A0" wp14:editId="70157987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4B06F9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1C572EA3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57A4F52F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6E5F0156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2254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1F4B06F9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proleterske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brigade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broj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19 </w:t>
                    </w:r>
                  </w:p>
                  <w:p w14:paraId="1C572EA3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81000 Podgorica,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Crna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 Gora</w:t>
                    </w:r>
                  </w:p>
                  <w:p w14:paraId="57A4F52F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: +382 20 446 314</w:t>
                    </w:r>
                  </w:p>
                  <w:p w14:paraId="6E5F0156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 +382 20 446 227</w:t>
                    </w:r>
                  </w:p>
                </w:txbxContent>
              </v:textbox>
            </v:shape>
          </w:pict>
        </mc:Fallback>
      </mc:AlternateContent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E4368B" wp14:editId="080D27C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CDB61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t>Crna Gora</w:t>
    </w:r>
  </w:p>
  <w:p w14:paraId="52563795" w14:textId="77777777" w:rsidR="005A2AC1" w:rsidRPr="005A2AC1" w:rsidRDefault="005A2AC1" w:rsidP="005A2AC1">
    <w:pPr>
      <w:spacing w:after="0" w:line="240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t>Ministarstvo turizma</w:t>
    </w:r>
  </w:p>
  <w:p w14:paraId="509F3362" w14:textId="77777777" w:rsidR="005A2AC1" w:rsidRPr="005A2AC1" w:rsidRDefault="005A2AC1" w:rsidP="005A2AC1">
    <w:pPr>
      <w:tabs>
        <w:tab w:val="center" w:pos="4680"/>
        <w:tab w:val="right" w:pos="9360"/>
      </w:tabs>
      <w:spacing w:after="0" w:line="240" w:lineRule="auto"/>
      <w:rPr>
        <w:sz w:val="28"/>
        <w:szCs w:val="28"/>
      </w:rPr>
    </w:pPr>
  </w:p>
  <w:p w14:paraId="73C7B276" w14:textId="0EB2471B" w:rsidR="00333F7A" w:rsidRPr="007E1AD5" w:rsidRDefault="00333F7A" w:rsidP="007E1A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16948"/>
    <w:multiLevelType w:val="hybridMultilevel"/>
    <w:tmpl w:val="B3A2C3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40185"/>
    <w:rsid w:val="00074AC0"/>
    <w:rsid w:val="000A72BA"/>
    <w:rsid w:val="000B2527"/>
    <w:rsid w:val="000F799D"/>
    <w:rsid w:val="00142DAC"/>
    <w:rsid w:val="00154413"/>
    <w:rsid w:val="00165798"/>
    <w:rsid w:val="00171328"/>
    <w:rsid w:val="00174880"/>
    <w:rsid w:val="001811D2"/>
    <w:rsid w:val="001C1F51"/>
    <w:rsid w:val="001E0762"/>
    <w:rsid w:val="001F1F34"/>
    <w:rsid w:val="0020315A"/>
    <w:rsid w:val="00237D95"/>
    <w:rsid w:val="00241A06"/>
    <w:rsid w:val="00251E73"/>
    <w:rsid w:val="002F4A59"/>
    <w:rsid w:val="00300489"/>
    <w:rsid w:val="0030545E"/>
    <w:rsid w:val="0030723C"/>
    <w:rsid w:val="00333F7A"/>
    <w:rsid w:val="0033464F"/>
    <w:rsid w:val="00345BCB"/>
    <w:rsid w:val="00346F0F"/>
    <w:rsid w:val="00357306"/>
    <w:rsid w:val="00375A26"/>
    <w:rsid w:val="003805F2"/>
    <w:rsid w:val="003B0EDE"/>
    <w:rsid w:val="003C07BE"/>
    <w:rsid w:val="003E3D2C"/>
    <w:rsid w:val="00401F11"/>
    <w:rsid w:val="00410FEC"/>
    <w:rsid w:val="00435672"/>
    <w:rsid w:val="00445100"/>
    <w:rsid w:val="00446D5B"/>
    <w:rsid w:val="0045003F"/>
    <w:rsid w:val="00452A32"/>
    <w:rsid w:val="00480492"/>
    <w:rsid w:val="00492238"/>
    <w:rsid w:val="004A01D7"/>
    <w:rsid w:val="004A64F3"/>
    <w:rsid w:val="004C6EFF"/>
    <w:rsid w:val="004F332B"/>
    <w:rsid w:val="004F36E1"/>
    <w:rsid w:val="00503D57"/>
    <w:rsid w:val="0051113F"/>
    <w:rsid w:val="005140B9"/>
    <w:rsid w:val="00585C2E"/>
    <w:rsid w:val="00594793"/>
    <w:rsid w:val="00595B80"/>
    <w:rsid w:val="00595D6C"/>
    <w:rsid w:val="005A2AC1"/>
    <w:rsid w:val="005B055C"/>
    <w:rsid w:val="005B2967"/>
    <w:rsid w:val="005D7880"/>
    <w:rsid w:val="005E2685"/>
    <w:rsid w:val="005E3FD1"/>
    <w:rsid w:val="006003F9"/>
    <w:rsid w:val="00600B3F"/>
    <w:rsid w:val="006373C4"/>
    <w:rsid w:val="0064021A"/>
    <w:rsid w:val="006420CB"/>
    <w:rsid w:val="006556C3"/>
    <w:rsid w:val="006624E1"/>
    <w:rsid w:val="00676912"/>
    <w:rsid w:val="006A784E"/>
    <w:rsid w:val="006B6275"/>
    <w:rsid w:val="006E17C4"/>
    <w:rsid w:val="006E6D89"/>
    <w:rsid w:val="00713A18"/>
    <w:rsid w:val="0071613F"/>
    <w:rsid w:val="0072783A"/>
    <w:rsid w:val="007414F1"/>
    <w:rsid w:val="007D205D"/>
    <w:rsid w:val="007D3EE5"/>
    <w:rsid w:val="007E1AD5"/>
    <w:rsid w:val="007E7277"/>
    <w:rsid w:val="00802D9D"/>
    <w:rsid w:val="00820CAF"/>
    <w:rsid w:val="008340A2"/>
    <w:rsid w:val="008415D6"/>
    <w:rsid w:val="008579D4"/>
    <w:rsid w:val="00870CDA"/>
    <w:rsid w:val="00873F90"/>
    <w:rsid w:val="00890B43"/>
    <w:rsid w:val="008A43E6"/>
    <w:rsid w:val="008E0434"/>
    <w:rsid w:val="008E5585"/>
    <w:rsid w:val="00915469"/>
    <w:rsid w:val="00925D28"/>
    <w:rsid w:val="00955DA6"/>
    <w:rsid w:val="00957261"/>
    <w:rsid w:val="00964CA3"/>
    <w:rsid w:val="009917F8"/>
    <w:rsid w:val="00A00BC1"/>
    <w:rsid w:val="00A235AF"/>
    <w:rsid w:val="00A46C2C"/>
    <w:rsid w:val="00A5373F"/>
    <w:rsid w:val="00A57084"/>
    <w:rsid w:val="00A7279C"/>
    <w:rsid w:val="00A72BB6"/>
    <w:rsid w:val="00AB2329"/>
    <w:rsid w:val="00AB53A1"/>
    <w:rsid w:val="00AE20DE"/>
    <w:rsid w:val="00B15B00"/>
    <w:rsid w:val="00B42108"/>
    <w:rsid w:val="00B43408"/>
    <w:rsid w:val="00B601F2"/>
    <w:rsid w:val="00BB327F"/>
    <w:rsid w:val="00BD0FC5"/>
    <w:rsid w:val="00BD1A29"/>
    <w:rsid w:val="00BE4CAB"/>
    <w:rsid w:val="00C011CB"/>
    <w:rsid w:val="00C0612C"/>
    <w:rsid w:val="00C231AD"/>
    <w:rsid w:val="00C241AB"/>
    <w:rsid w:val="00C25CD2"/>
    <w:rsid w:val="00C43DBB"/>
    <w:rsid w:val="00C552DC"/>
    <w:rsid w:val="00C56454"/>
    <w:rsid w:val="00C616F7"/>
    <w:rsid w:val="00C82DBD"/>
    <w:rsid w:val="00CA52C3"/>
    <w:rsid w:val="00CB6D61"/>
    <w:rsid w:val="00CC385C"/>
    <w:rsid w:val="00CF5636"/>
    <w:rsid w:val="00D15D1B"/>
    <w:rsid w:val="00D16D9C"/>
    <w:rsid w:val="00D3311A"/>
    <w:rsid w:val="00D470D9"/>
    <w:rsid w:val="00DA5AA6"/>
    <w:rsid w:val="00DC40D5"/>
    <w:rsid w:val="00DD7071"/>
    <w:rsid w:val="00DF1623"/>
    <w:rsid w:val="00E53C98"/>
    <w:rsid w:val="00E67C9A"/>
    <w:rsid w:val="00E91538"/>
    <w:rsid w:val="00EE3457"/>
    <w:rsid w:val="00EE5E3A"/>
    <w:rsid w:val="00EE6C91"/>
    <w:rsid w:val="00EF55A2"/>
    <w:rsid w:val="00F07E1A"/>
    <w:rsid w:val="00F619E1"/>
    <w:rsid w:val="00F65C02"/>
    <w:rsid w:val="00F967CA"/>
    <w:rsid w:val="00F9681B"/>
    <w:rsid w:val="00FA0070"/>
    <w:rsid w:val="00FA67B1"/>
    <w:rsid w:val="00FB2815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04F2F"/>
  <w15:docId w15:val="{8A978D99-B38C-4C0B-A617-81F0D7AE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29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10FEC"/>
  </w:style>
  <w:style w:type="paragraph" w:styleId="NoSpacing">
    <w:name w:val="No Spacing"/>
    <w:link w:val="NoSpacingChar"/>
    <w:uiPriority w:val="1"/>
    <w:qFormat/>
    <w:rsid w:val="00410FEC"/>
    <w:pPr>
      <w:spacing w:after="0" w:line="240" w:lineRule="auto"/>
    </w:pPr>
  </w:style>
  <w:style w:type="paragraph" w:customStyle="1" w:styleId="Default">
    <w:name w:val="Default"/>
    <w:rsid w:val="006A78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B4D28-82A1-4207-857F-0F395A5F8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</Template>
  <TotalTime>200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Bulatovic</dc:creator>
  <cp:keywords/>
  <dc:description/>
  <cp:lastModifiedBy>Aleksandra Bulatovic</cp:lastModifiedBy>
  <cp:revision>40</cp:revision>
  <cp:lastPrinted>2024-04-19T11:41:00Z</cp:lastPrinted>
  <dcterms:created xsi:type="dcterms:W3CDTF">2024-02-16T13:22:00Z</dcterms:created>
  <dcterms:modified xsi:type="dcterms:W3CDTF">2026-05-13T09:42:00Z</dcterms:modified>
</cp:coreProperties>
</file>