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4CCA" w14:textId="7B05A789" w:rsidR="00515F95" w:rsidRDefault="00A0676E" w:rsidP="004F7691">
      <w:r>
        <w:rPr>
          <w:noProof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691A35C2" wp14:editId="2D8D387B">
            <wp:simplePos x="0" y="0"/>
            <wp:positionH relativeFrom="page">
              <wp:posOffset>3266968</wp:posOffset>
            </wp:positionH>
            <wp:positionV relativeFrom="page">
              <wp:posOffset>725759</wp:posOffset>
            </wp:positionV>
            <wp:extent cx="1304300" cy="749167"/>
            <wp:effectExtent l="0" t="0" r="0" b="0"/>
            <wp:wrapNone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300" cy="74916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НАРОДНИ МУЗЕЈ ЦРНЕ ГОРЕ                                                                 </w:t>
      </w:r>
      <w:r>
        <w:rPr>
          <w:lang w:val="hr-HR"/>
        </w:rPr>
        <w:t>NATIONAL MUSEUM OF</w:t>
      </w:r>
    </w:p>
    <w:p w14:paraId="29BA9C81" w14:textId="77777777" w:rsidR="00515F95" w:rsidRDefault="00A0676E">
      <w:pPr>
        <w:pStyle w:val="BodyText2"/>
      </w:pPr>
      <w:r>
        <w:rPr>
          <w:rFonts w:ascii="Liberation Serif" w:hAnsi="Liberation Serif" w:cs="Liberation Serif"/>
        </w:rPr>
        <w:t xml:space="preserve">81250 Цетиње,  Н. Церовића бб.                                                                                          </w:t>
      </w:r>
      <w:r>
        <w:rPr>
          <w:rFonts w:ascii="Liberation Serif" w:hAnsi="Liberation Serif" w:cs="Liberation Serif"/>
          <w:lang w:val="hr-HR"/>
        </w:rPr>
        <w:t xml:space="preserve">MONTENEGRO </w:t>
      </w:r>
      <w:r>
        <w:rPr>
          <w:rFonts w:ascii="Liberation Serif" w:hAnsi="Liberation Serif" w:cs="Liberation Serif"/>
        </w:rPr>
        <w:t>81250</w:t>
      </w:r>
      <w:r>
        <w:rPr>
          <w:rFonts w:ascii="Liberation Serif" w:hAnsi="Liberation Serif" w:cs="Liberation Serif"/>
          <w:lang w:val="hr-HR"/>
        </w:rPr>
        <w:t xml:space="preserve"> Cetinje,</w:t>
      </w:r>
      <w:r>
        <w:rPr>
          <w:rFonts w:ascii="Liberation Serif" w:hAnsi="Liberation Serif" w:cs="Liberation Serif"/>
        </w:rPr>
        <w:t xml:space="preserve">                           </w:t>
      </w:r>
    </w:p>
    <w:p w14:paraId="7712C066" w14:textId="77777777" w:rsidR="00515F95" w:rsidRDefault="00A0676E">
      <w:pPr>
        <w:pStyle w:val="BodyText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Генерални директор:                                                                                                             N.</w:t>
      </w:r>
      <w:r>
        <w:rPr>
          <w:rFonts w:ascii="Liberation Serif" w:hAnsi="Liberation Serif" w:cs="Liberation Serif"/>
          <w:lang w:val="hr-HR"/>
        </w:rPr>
        <w:t xml:space="preserve"> Cerovića bb. Montenegro, </w:t>
      </w:r>
      <w:r>
        <w:rPr>
          <w:rFonts w:ascii="Liberation Serif" w:hAnsi="Liberation Serif" w:cs="Liberation Serif"/>
        </w:rPr>
        <w:t xml:space="preserve">                                                                 </w:t>
      </w:r>
    </w:p>
    <w:p w14:paraId="256C0A75" w14:textId="77777777" w:rsidR="00515F95" w:rsidRDefault="00A0676E">
      <w:pPr>
        <w:pStyle w:val="Standard"/>
        <w:rPr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Тел./Факс: +382/41 </w:t>
      </w:r>
      <w:r>
        <w:rPr>
          <w:rFonts w:cs="Liberation Serif"/>
          <w:sz w:val="20"/>
          <w:szCs w:val="20"/>
          <w:lang w:val="ru-RU"/>
        </w:rPr>
        <w:t>2</w:t>
      </w:r>
      <w:r>
        <w:rPr>
          <w:rFonts w:cs="Liberation Serif"/>
          <w:sz w:val="20"/>
          <w:szCs w:val="20"/>
        </w:rPr>
        <w:t>3</w:t>
      </w:r>
      <w:r>
        <w:rPr>
          <w:rFonts w:cs="Liberation Serif"/>
          <w:sz w:val="20"/>
          <w:szCs w:val="20"/>
          <w:lang w:val="ru-RU"/>
        </w:rPr>
        <w:t xml:space="preserve">0 310                                                                                                  Тел./Факс: </w:t>
      </w:r>
      <w:r>
        <w:rPr>
          <w:rFonts w:cs="Liberation Serif"/>
          <w:sz w:val="20"/>
          <w:szCs w:val="20"/>
        </w:rPr>
        <w:t xml:space="preserve">+382/41 </w:t>
      </w:r>
      <w:r>
        <w:rPr>
          <w:rFonts w:cs="Liberation Serif"/>
          <w:sz w:val="20"/>
          <w:szCs w:val="20"/>
          <w:lang w:val="ru-RU"/>
        </w:rPr>
        <w:t>230 310</w:t>
      </w:r>
    </w:p>
    <w:p w14:paraId="3CD9F8A8" w14:textId="77777777" w:rsidR="00515F95" w:rsidRDefault="00A0676E">
      <w:pPr>
        <w:pStyle w:val="Standard"/>
        <w:ind w:left="15"/>
      </w:pPr>
      <w:r>
        <w:rPr>
          <w:rFonts w:cs="Liberation Serif"/>
          <w:sz w:val="20"/>
          <w:szCs w:val="20"/>
        </w:rPr>
        <w:t xml:space="preserve"> e-mail </w:t>
      </w:r>
      <w:hyperlink r:id="rId8" w:history="1">
        <w:r>
          <w:rPr>
            <w:rFonts w:cs="Liberation Serif"/>
            <w:sz w:val="20"/>
            <w:szCs w:val="20"/>
          </w:rPr>
          <w:t>nmcg@t-com.me</w:t>
        </w:r>
      </w:hyperlink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e.mail </w:t>
      </w:r>
      <w:hyperlink r:id="rId9" w:history="1">
        <w:r>
          <w:rPr>
            <w:rFonts w:cs="Liberation Serif"/>
            <w:sz w:val="20"/>
            <w:szCs w:val="20"/>
          </w:rPr>
          <w:t>nmcg@t.com.me</w:t>
        </w:r>
      </w:hyperlink>
    </w:p>
    <w:p w14:paraId="112509D2" w14:textId="61303A51" w:rsidR="00515F95" w:rsidRDefault="00A0676E">
      <w:pPr>
        <w:pStyle w:val="Standard"/>
        <w:spacing w:line="216" w:lineRule="auto"/>
        <w:rPr>
          <w:rFonts w:cs="Liberation Serif"/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  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</w:p>
    <w:p w14:paraId="54F66706" w14:textId="77777777" w:rsidR="00515F95" w:rsidRDefault="00A0676E">
      <w:pPr>
        <w:pStyle w:val="Standard"/>
        <w:jc w:val="both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C9AD5" wp14:editId="678C902E">
                <wp:simplePos x="0" y="0"/>
                <wp:positionH relativeFrom="column">
                  <wp:posOffset>54973</wp:posOffset>
                </wp:positionH>
                <wp:positionV relativeFrom="paragraph">
                  <wp:posOffset>147320</wp:posOffset>
                </wp:positionV>
                <wp:extent cx="6261463" cy="171724"/>
                <wp:effectExtent l="0" t="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1463" cy="171724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468859" w14:textId="77777777" w:rsidR="00515F95" w:rsidRDefault="00515F95"/>
                        </w:txbxContent>
                      </wps:txbx>
                      <wps:bodyPr vert="horz" wrap="square" lIns="0" tIns="0" rIns="0" bIns="0" anchor="ctr" anchorCtr="1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BC9AD5" id="Rectangle 2" o:spid="_x0000_s1026" style="position:absolute;left:0;text-align:left;margin-left:4.35pt;margin-top:11.6pt;width:493.05pt;height:1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" fillcolor="gray" strokecolor="gray" strokeweight="1pt">
                <v:textbox inset="0,0,0,0">
                  <w:txbxContent>
                    <w:p w14:paraId="56468859" w14:textId="77777777" w:rsidR="00515F95" w:rsidRDefault="00515F95"/>
                  </w:txbxContent>
                </v:textbox>
              </v:rect>
            </w:pict>
          </mc:Fallback>
        </mc:AlternateContent>
      </w:r>
    </w:p>
    <w:p w14:paraId="5C146B16" w14:textId="435C63BD" w:rsidR="00910073" w:rsidRPr="009457AD" w:rsidRDefault="00A0676E">
      <w:pPr>
        <w:pStyle w:val="Standard"/>
        <w:jc w:val="both"/>
      </w:pPr>
      <w:r>
        <w:t xml:space="preserve">  </w:t>
      </w:r>
    </w:p>
    <w:p w14:paraId="029ABD6E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1731A16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39FD1CA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7E3CB2D4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5F78C4F3" w14:textId="1F84A713" w:rsidR="00BC5A62" w:rsidRPr="009457AD" w:rsidRDefault="0003276C" w:rsidP="00BC5A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IZMJENA ZAHTJEVA ZA DOSTAVLJANJE PONUDA</w:t>
      </w:r>
    </w:p>
    <w:p w14:paraId="0B732235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</w:rPr>
      </w:pPr>
    </w:p>
    <w:p w14:paraId="5AF40E3D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  <w:lang w:val="sr-Latn-ME"/>
        </w:rPr>
      </w:pPr>
    </w:p>
    <w:p w14:paraId="14DB0ECA" w14:textId="334DBA65" w:rsidR="0003276C" w:rsidRDefault="0003276C" w:rsidP="0003276C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2125E8">
        <w:rPr>
          <w:rFonts w:asciiTheme="majorHAnsi" w:hAnsiTheme="majorHAnsi"/>
        </w:rPr>
        <w:t>U</w:t>
      </w:r>
      <w:r>
        <w:rPr>
          <w:rFonts w:asciiTheme="majorHAnsi" w:hAnsiTheme="majorHAnsi"/>
        </w:rPr>
        <w:t xml:space="preserve"> tehničkoj specifikaciji </w:t>
      </w:r>
      <w:r w:rsidR="009C158E">
        <w:rPr>
          <w:rFonts w:asciiTheme="majorHAnsi" w:hAnsiTheme="majorHAnsi"/>
        </w:rPr>
        <w:t xml:space="preserve">pojasnjenje </w:t>
      </w:r>
      <w:r>
        <w:rPr>
          <w:rFonts w:asciiTheme="majorHAnsi" w:hAnsiTheme="majorHAnsi"/>
        </w:rPr>
        <w:t xml:space="preserve">je </w:t>
      </w:r>
    </w:p>
    <w:p w14:paraId="2A062642" w14:textId="77777777" w:rsidR="002125E8" w:rsidRDefault="002125E8" w:rsidP="0003276C">
      <w:pPr>
        <w:pStyle w:val="Standard"/>
        <w:rPr>
          <w:rFonts w:asciiTheme="majorHAnsi" w:hAnsiTheme="majorHAnsi"/>
        </w:rPr>
      </w:pPr>
    </w:p>
    <w:p w14:paraId="4257DE27" w14:textId="75208D64" w:rsidR="002125E8" w:rsidRPr="002125E8" w:rsidRDefault="002125E8" w:rsidP="002125E8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>-</w:t>
      </w:r>
      <w:r w:rsidRPr="002125E8">
        <w:t xml:space="preserve"> </w:t>
      </w:r>
      <w:r w:rsidRPr="002125E8">
        <w:rPr>
          <w:rFonts w:asciiTheme="majorHAnsi" w:hAnsiTheme="majorHAnsi"/>
        </w:rPr>
        <w:t>Transformator</w:t>
      </w:r>
      <w:r>
        <w:rPr>
          <w:rFonts w:asciiTheme="majorHAnsi" w:hAnsiTheme="majorHAnsi"/>
        </w:rPr>
        <w:t xml:space="preserve"> </w:t>
      </w:r>
      <w:r w:rsidRPr="002125E8">
        <w:rPr>
          <w:rFonts w:asciiTheme="majorHAnsi" w:hAnsiTheme="majorHAnsi"/>
        </w:rPr>
        <w:t>150w,</w:t>
      </w:r>
      <w:r>
        <w:rPr>
          <w:rFonts w:asciiTheme="majorHAnsi" w:hAnsiTheme="majorHAnsi"/>
        </w:rPr>
        <w:t xml:space="preserve"> </w:t>
      </w:r>
      <w:r w:rsidRPr="002125E8">
        <w:rPr>
          <w:rFonts w:asciiTheme="majorHAnsi" w:hAnsiTheme="majorHAnsi"/>
        </w:rPr>
        <w:t>24v</w:t>
      </w:r>
      <w:r>
        <w:rPr>
          <w:rFonts w:asciiTheme="majorHAnsi" w:hAnsiTheme="majorHAnsi"/>
        </w:rPr>
        <w:t xml:space="preserve">, </w:t>
      </w:r>
      <w:r w:rsidRPr="002125E8">
        <w:rPr>
          <w:rFonts w:asciiTheme="majorHAnsi" w:hAnsiTheme="majorHAnsi"/>
        </w:rPr>
        <w:t>ip66</w:t>
      </w:r>
      <w:r>
        <w:rPr>
          <w:rFonts w:asciiTheme="majorHAnsi" w:hAnsiTheme="majorHAnsi"/>
        </w:rPr>
        <w:t xml:space="preserve"> </w:t>
      </w:r>
      <w:r w:rsidRPr="002125E8">
        <w:rPr>
          <w:rFonts w:asciiTheme="majorHAnsi" w:hAnsiTheme="majorHAnsi"/>
        </w:rPr>
        <w:t>220-240v</w:t>
      </w:r>
      <w:r>
        <w:rPr>
          <w:rFonts w:asciiTheme="majorHAnsi" w:hAnsiTheme="majorHAnsi"/>
        </w:rPr>
        <w:t xml:space="preserve">, </w:t>
      </w:r>
      <w:r w:rsidRPr="002125E8">
        <w:rPr>
          <w:rFonts w:asciiTheme="majorHAnsi" w:hAnsiTheme="majorHAnsi"/>
        </w:rPr>
        <w:t>50/60 Hz</w:t>
      </w:r>
    </w:p>
    <w:p w14:paraId="0E8DF747" w14:textId="226C0308" w:rsidR="0003276C" w:rsidRDefault="0003276C" w:rsidP="002125E8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>-</w:t>
      </w:r>
      <w:r w:rsidRPr="0003276C">
        <w:t xml:space="preserve"> </w:t>
      </w:r>
      <w:r w:rsidR="009C158E" w:rsidRPr="009C158E">
        <w:rPr>
          <w:rFonts w:asciiTheme="majorHAnsi" w:hAnsiTheme="majorHAnsi"/>
        </w:rPr>
        <w:t>Al kanalica sirina 16 mm,duzine  ukupno 250 metara</w:t>
      </w:r>
    </w:p>
    <w:p w14:paraId="7BA08451" w14:textId="0384D0EE" w:rsidR="009C158E" w:rsidRPr="0003276C" w:rsidRDefault="009C158E" w:rsidP="009C158E">
      <w:pPr>
        <w:pStyle w:val="Standard"/>
      </w:pPr>
    </w:p>
    <w:p w14:paraId="6EC698D0" w14:textId="77777777" w:rsidR="0003276C" w:rsidRPr="0003276C" w:rsidRDefault="0003276C" w:rsidP="0003276C"/>
    <w:p w14:paraId="08F6A55E" w14:textId="77777777" w:rsidR="0003276C" w:rsidRPr="0003276C" w:rsidRDefault="0003276C" w:rsidP="0003276C"/>
    <w:p w14:paraId="2A4DFC60" w14:textId="77777777" w:rsidR="0003276C" w:rsidRPr="0003276C" w:rsidRDefault="0003276C" w:rsidP="0003276C"/>
    <w:p w14:paraId="4C2232D3" w14:textId="77777777" w:rsidR="0003276C" w:rsidRPr="0003276C" w:rsidRDefault="0003276C" w:rsidP="0003276C"/>
    <w:p w14:paraId="6AD16B4D" w14:textId="77777777" w:rsidR="0003276C" w:rsidRPr="0003276C" w:rsidRDefault="0003276C" w:rsidP="0003276C"/>
    <w:p w14:paraId="64C38DAA" w14:textId="77777777" w:rsidR="0003276C" w:rsidRDefault="0003276C" w:rsidP="0003276C">
      <w:pPr>
        <w:rPr>
          <w:rFonts w:asciiTheme="majorHAnsi" w:hAnsiTheme="majorHAnsi"/>
        </w:rPr>
      </w:pPr>
    </w:p>
    <w:p w14:paraId="5B5D34B7" w14:textId="77777777" w:rsidR="0003276C" w:rsidRDefault="0003276C" w:rsidP="0003276C">
      <w:pPr>
        <w:rPr>
          <w:rFonts w:asciiTheme="majorHAnsi" w:hAnsiTheme="majorHAnsi"/>
        </w:rPr>
      </w:pPr>
    </w:p>
    <w:p w14:paraId="4A8DDF03" w14:textId="1526B3BC" w:rsidR="0003276C" w:rsidRDefault="0003276C" w:rsidP="0003276C">
      <w:pPr>
        <w:tabs>
          <w:tab w:val="left" w:pos="6330"/>
        </w:tabs>
      </w:pPr>
      <w:r>
        <w:tab/>
        <w:t>Službenik za javne nabavke</w:t>
      </w:r>
    </w:p>
    <w:p w14:paraId="47646C0C" w14:textId="77777777" w:rsidR="0003276C" w:rsidRDefault="0003276C" w:rsidP="0003276C">
      <w:pPr>
        <w:tabs>
          <w:tab w:val="left" w:pos="6330"/>
        </w:tabs>
      </w:pPr>
    </w:p>
    <w:p w14:paraId="6057DEF1" w14:textId="5CED0A98" w:rsidR="0003276C" w:rsidRPr="0003276C" w:rsidRDefault="0003276C" w:rsidP="0003276C">
      <w:pPr>
        <w:tabs>
          <w:tab w:val="left" w:pos="6330"/>
        </w:tabs>
      </w:pPr>
      <w:r>
        <w:tab/>
        <w:t>Sanja Kavaja s.r.</w:t>
      </w:r>
    </w:p>
    <w:sectPr w:rsidR="0003276C" w:rsidRPr="0003276C">
      <w:pgSz w:w="12240" w:h="15840"/>
      <w:pgMar w:top="907" w:right="1134" w:bottom="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580C" w14:textId="77777777" w:rsidR="00A32DB6" w:rsidRDefault="00A32DB6">
      <w:r>
        <w:separator/>
      </w:r>
    </w:p>
  </w:endnote>
  <w:endnote w:type="continuationSeparator" w:id="0">
    <w:p w14:paraId="40C240BA" w14:textId="77777777" w:rsidR="00A32DB6" w:rsidRDefault="00A3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2CAF0" w14:textId="77777777" w:rsidR="00A32DB6" w:rsidRDefault="00A32DB6">
      <w:r>
        <w:rPr>
          <w:color w:val="000000"/>
        </w:rPr>
        <w:separator/>
      </w:r>
    </w:p>
  </w:footnote>
  <w:footnote w:type="continuationSeparator" w:id="0">
    <w:p w14:paraId="74A6F648" w14:textId="77777777" w:rsidR="00A32DB6" w:rsidRDefault="00A32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551A"/>
    <w:multiLevelType w:val="multilevel"/>
    <w:tmpl w:val="155024FA"/>
    <w:styleLink w:val="WWNum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972535A"/>
    <w:multiLevelType w:val="multilevel"/>
    <w:tmpl w:val="F13C2824"/>
    <w:styleLink w:val="WWNum7"/>
    <w:lvl w:ilvl="0">
      <w:numFmt w:val="bullet"/>
      <w:lvlText w:val="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267C16D6"/>
    <w:multiLevelType w:val="multilevel"/>
    <w:tmpl w:val="87844D0C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27EB2E49"/>
    <w:multiLevelType w:val="hybridMultilevel"/>
    <w:tmpl w:val="84FEAB58"/>
    <w:lvl w:ilvl="0" w:tplc="EAD80558">
      <w:start w:val="8"/>
      <w:numFmt w:val="bullet"/>
      <w:lvlText w:val="-"/>
      <w:lvlJc w:val="left"/>
      <w:pPr>
        <w:ind w:left="720" w:hanging="360"/>
      </w:pPr>
      <w:rPr>
        <w:rFonts w:ascii="Cambria" w:eastAsia="WenQuanYi Micro Hei" w:hAnsi="Cambria" w:cs="Lohit Hin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E7C65"/>
    <w:multiLevelType w:val="multilevel"/>
    <w:tmpl w:val="2864E1D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E996732"/>
    <w:multiLevelType w:val="hybridMultilevel"/>
    <w:tmpl w:val="6EB46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C495D"/>
    <w:multiLevelType w:val="multilevel"/>
    <w:tmpl w:val="8D7C3B08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2069760907">
    <w:abstractNumId w:val="1"/>
  </w:num>
  <w:num w:numId="2" w16cid:durableId="1391463684">
    <w:abstractNumId w:val="2"/>
  </w:num>
  <w:num w:numId="3" w16cid:durableId="2141531862">
    <w:abstractNumId w:val="0"/>
  </w:num>
  <w:num w:numId="4" w16cid:durableId="1360278331">
    <w:abstractNumId w:val="6"/>
  </w:num>
  <w:num w:numId="5" w16cid:durableId="1689329038">
    <w:abstractNumId w:val="4"/>
  </w:num>
  <w:num w:numId="6" w16cid:durableId="217862135">
    <w:abstractNumId w:val="5"/>
  </w:num>
  <w:num w:numId="7" w16cid:durableId="938030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1DB5"/>
    <w:rsid w:val="0003276C"/>
    <w:rsid w:val="000A7DB1"/>
    <w:rsid w:val="000E56ED"/>
    <w:rsid w:val="001B56B9"/>
    <w:rsid w:val="002125E8"/>
    <w:rsid w:val="00224AD1"/>
    <w:rsid w:val="00286B5B"/>
    <w:rsid w:val="00293E7B"/>
    <w:rsid w:val="003177FB"/>
    <w:rsid w:val="00321C1D"/>
    <w:rsid w:val="00324D36"/>
    <w:rsid w:val="003703F1"/>
    <w:rsid w:val="00423EBD"/>
    <w:rsid w:val="004673DD"/>
    <w:rsid w:val="004723BA"/>
    <w:rsid w:val="004A0B8F"/>
    <w:rsid w:val="004F7691"/>
    <w:rsid w:val="00515F95"/>
    <w:rsid w:val="005C1EFB"/>
    <w:rsid w:val="005F1572"/>
    <w:rsid w:val="005F3EB7"/>
    <w:rsid w:val="00600C3B"/>
    <w:rsid w:val="00601E6E"/>
    <w:rsid w:val="00625D3E"/>
    <w:rsid w:val="006479F0"/>
    <w:rsid w:val="00663CAF"/>
    <w:rsid w:val="00664DD8"/>
    <w:rsid w:val="00683CC5"/>
    <w:rsid w:val="00697436"/>
    <w:rsid w:val="006B0EBF"/>
    <w:rsid w:val="006B5694"/>
    <w:rsid w:val="006F7240"/>
    <w:rsid w:val="00750923"/>
    <w:rsid w:val="007516F5"/>
    <w:rsid w:val="00824F03"/>
    <w:rsid w:val="008834FE"/>
    <w:rsid w:val="008C459D"/>
    <w:rsid w:val="00910073"/>
    <w:rsid w:val="00935D0D"/>
    <w:rsid w:val="009457AD"/>
    <w:rsid w:val="00953E4C"/>
    <w:rsid w:val="009844FB"/>
    <w:rsid w:val="009C158E"/>
    <w:rsid w:val="00A0676E"/>
    <w:rsid w:val="00A12794"/>
    <w:rsid w:val="00A157DE"/>
    <w:rsid w:val="00A32DB6"/>
    <w:rsid w:val="00AC0C4A"/>
    <w:rsid w:val="00B06FCA"/>
    <w:rsid w:val="00BB6CE5"/>
    <w:rsid w:val="00BC5A62"/>
    <w:rsid w:val="00BD5F55"/>
    <w:rsid w:val="00C03616"/>
    <w:rsid w:val="00C06616"/>
    <w:rsid w:val="00C92EBC"/>
    <w:rsid w:val="00D339EB"/>
    <w:rsid w:val="00D67925"/>
    <w:rsid w:val="00EA02BF"/>
    <w:rsid w:val="00ED5AD8"/>
    <w:rsid w:val="00EF4168"/>
    <w:rsid w:val="00F0324B"/>
    <w:rsid w:val="00F3618F"/>
    <w:rsid w:val="00F80B2F"/>
    <w:rsid w:val="00F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62"/>
  <w15:docId w15:val="{41299078-137B-4490-B1A9-1EC8BAC3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odyText2">
    <w:name w:val="Body Text 2"/>
    <w:basedOn w:val="Standard"/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ListParagraph">
    <w:name w:val="List Paragraph"/>
    <w:basedOn w:val="Standard"/>
    <w:pPr>
      <w:ind w:left="720"/>
    </w:pPr>
    <w:rPr>
      <w:rFonts w:ascii="Calibri" w:eastAsia="Calibri" w:hAnsi="Calibri" w:cs="Times New Roman"/>
    </w:rPr>
  </w:style>
  <w:style w:type="character" w:customStyle="1" w:styleId="WW-DefaultParagraphFont1">
    <w:name w:val="WW-Default Paragraph Font1"/>
  </w:style>
  <w:style w:type="character" w:customStyle="1" w:styleId="Internetlink">
    <w:name w:val="Internet link"/>
    <w:basedOn w:val="WW-DefaultParagraphFont1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ListLabel4">
    <w:name w:val="ListLabel 4"/>
    <w:rPr>
      <w:rFonts w:cs="Courier New"/>
    </w:rPr>
  </w:style>
  <w:style w:type="numbering" w:customStyle="1" w:styleId="WWNum7">
    <w:name w:val="WWNum7"/>
    <w:basedOn w:val="NoList"/>
    <w:pPr>
      <w:numPr>
        <w:numId w:val="1"/>
      </w:numPr>
    </w:pPr>
  </w:style>
  <w:style w:type="numbering" w:customStyle="1" w:styleId="WW8Num1">
    <w:name w:val="WW8Num1"/>
    <w:basedOn w:val="NoList"/>
    <w:pPr>
      <w:numPr>
        <w:numId w:val="2"/>
      </w:numPr>
    </w:pPr>
  </w:style>
  <w:style w:type="numbering" w:customStyle="1" w:styleId="WWNum9">
    <w:name w:val="WWNum9"/>
    <w:basedOn w:val="NoList"/>
    <w:pPr>
      <w:numPr>
        <w:numId w:val="3"/>
      </w:numPr>
    </w:pPr>
  </w:style>
  <w:style w:type="numbering" w:customStyle="1" w:styleId="WWNum8">
    <w:name w:val="WWNum8"/>
    <w:basedOn w:val="NoList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FE1D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24B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4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cg@t-com.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mcg@t.com.m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SKTOP\W%20O%20R%20D\Memorandum%20NOV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NOVI.dotx</Template>
  <TotalTime>48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finansije nmcg</cp:lastModifiedBy>
  <cp:revision>3</cp:revision>
  <cp:lastPrinted>2026-03-27T09:08:00Z</cp:lastPrinted>
  <dcterms:created xsi:type="dcterms:W3CDTF">2026-03-26T20:34:00Z</dcterms:created>
  <dcterms:modified xsi:type="dcterms:W3CDTF">2026-03-27T14:04:00Z</dcterms:modified>
</cp:coreProperties>
</file>