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6EEF0" w14:textId="77777777" w:rsidR="00CA52C3" w:rsidRPr="000B13AF" w:rsidRDefault="00CA52C3" w:rsidP="0071613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  <w:lang w:val="hr-HR"/>
        </w:rPr>
      </w:pPr>
    </w:p>
    <w:p w14:paraId="0F42CC57" w14:textId="08F4CE3C" w:rsidR="00585C2E" w:rsidRPr="000B13AF" w:rsidRDefault="00585C2E" w:rsidP="00585C2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B13AF">
        <w:rPr>
          <w:rFonts w:ascii="Arial" w:hAnsi="Arial" w:cs="Arial"/>
          <w:sz w:val="20"/>
          <w:szCs w:val="20"/>
        </w:rPr>
        <w:t>Podgorica,</w:t>
      </w:r>
      <w:r w:rsidR="008509AC">
        <w:rPr>
          <w:rFonts w:ascii="Arial" w:hAnsi="Arial" w:cs="Arial"/>
          <w:sz w:val="20"/>
          <w:szCs w:val="20"/>
        </w:rPr>
        <w:t xml:space="preserve"> </w:t>
      </w:r>
      <w:r w:rsidR="009A6287" w:rsidRPr="000B13AF">
        <w:rPr>
          <w:rFonts w:ascii="Arial" w:hAnsi="Arial" w:cs="Arial"/>
          <w:sz w:val="20"/>
          <w:szCs w:val="20"/>
        </w:rPr>
        <w:t>01</w:t>
      </w:r>
      <w:r w:rsidRPr="000B13AF">
        <w:rPr>
          <w:rFonts w:ascii="Arial" w:hAnsi="Arial" w:cs="Arial"/>
          <w:sz w:val="20"/>
          <w:szCs w:val="20"/>
        </w:rPr>
        <w:t>.</w:t>
      </w:r>
      <w:r w:rsidR="009A6287" w:rsidRPr="000B13AF">
        <w:rPr>
          <w:rFonts w:ascii="Arial" w:hAnsi="Arial" w:cs="Arial"/>
          <w:sz w:val="20"/>
          <w:szCs w:val="20"/>
        </w:rPr>
        <w:t>11</w:t>
      </w:r>
      <w:r w:rsidRPr="000B13AF">
        <w:rPr>
          <w:rFonts w:ascii="Arial" w:hAnsi="Arial" w:cs="Arial"/>
          <w:sz w:val="20"/>
          <w:szCs w:val="20"/>
        </w:rPr>
        <w:t>.202</w:t>
      </w:r>
      <w:r w:rsidR="009A6287" w:rsidRPr="000B13AF">
        <w:rPr>
          <w:rFonts w:ascii="Arial" w:hAnsi="Arial" w:cs="Arial"/>
          <w:sz w:val="20"/>
          <w:szCs w:val="20"/>
        </w:rPr>
        <w:t>4</w:t>
      </w:r>
      <w:r w:rsidRPr="000B13AF">
        <w:rPr>
          <w:rFonts w:ascii="Arial" w:hAnsi="Arial" w:cs="Arial"/>
          <w:sz w:val="20"/>
          <w:szCs w:val="20"/>
        </w:rPr>
        <w:t>.</w:t>
      </w:r>
      <w:r w:rsidR="008509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god</w:t>
      </w:r>
      <w:r w:rsidR="008509AC">
        <w:rPr>
          <w:rFonts w:ascii="Arial" w:hAnsi="Arial" w:cs="Arial"/>
          <w:sz w:val="20"/>
          <w:szCs w:val="20"/>
        </w:rPr>
        <w:t>ine</w:t>
      </w:r>
      <w:bookmarkStart w:id="0" w:name="_GoBack"/>
      <w:bookmarkEnd w:id="0"/>
      <w:proofErr w:type="spellEnd"/>
    </w:p>
    <w:p w14:paraId="18FA2D13" w14:textId="249EF257" w:rsidR="00410FEC" w:rsidRPr="000B13AF" w:rsidRDefault="00410FEC" w:rsidP="00585C2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4C1A1B" w14:textId="71E8D7EC" w:rsidR="00A46CA6" w:rsidRPr="004406B8" w:rsidRDefault="00A46CA6" w:rsidP="00A46CA6">
      <w:pPr>
        <w:jc w:val="both"/>
        <w:rPr>
          <w:rFonts w:ascii="Arial" w:eastAsia="Calibri" w:hAnsi="Arial" w:cs="Arial"/>
          <w:sz w:val="20"/>
          <w:szCs w:val="20"/>
          <w:lang w:val="it-IT"/>
        </w:rPr>
      </w:pPr>
      <w:r w:rsidRPr="000B13AF">
        <w:rPr>
          <w:rFonts w:ascii="Arial" w:eastAsia="Calibri" w:hAnsi="Arial" w:cs="Arial"/>
          <w:sz w:val="20"/>
          <w:szCs w:val="20"/>
          <w:lang w:val="it-IT"/>
        </w:rPr>
        <w:t xml:space="preserve">Na osnovu člana 94, a u vezi sa članom 93  </w:t>
      </w:r>
      <w:r w:rsidRPr="000B13AF">
        <w:rPr>
          <w:rFonts w:ascii="Arial" w:eastAsia="Calibri" w:hAnsi="Arial" w:cs="Arial"/>
          <w:sz w:val="20"/>
          <w:szCs w:val="20"/>
          <w:lang w:val="sr-Latn-ME"/>
        </w:rPr>
        <w:t xml:space="preserve">Zakona o javnim nabavkama </w:t>
      </w:r>
      <w:r w:rsidR="009A6287" w:rsidRPr="000B13AF">
        <w:rPr>
          <w:rFonts w:ascii="Arial" w:eastAsia="Calibri" w:hAnsi="Arial" w:cs="Arial"/>
          <w:sz w:val="20"/>
          <w:szCs w:val="20"/>
          <w:lang w:val="sr-Latn-ME"/>
        </w:rPr>
        <w:t xml:space="preserve">("Službeni list Crne Gore", br. 74/19, 03/23, 11/23 i 84/24) </w:t>
      </w:r>
      <w:r w:rsidRPr="000B13AF">
        <w:rPr>
          <w:rFonts w:ascii="Arial" w:eastAsia="Calibri" w:hAnsi="Arial" w:cs="Arial"/>
          <w:sz w:val="20"/>
          <w:szCs w:val="20"/>
          <w:lang w:val="pl-PL"/>
        </w:rPr>
        <w:t>Komisija za sprovođenje postupka javne nabavke</w:t>
      </w:r>
      <w:r w:rsidRPr="000B13AF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, </w:t>
      </w:r>
      <w:r w:rsidRPr="000B13AF">
        <w:rPr>
          <w:rFonts w:ascii="Arial" w:eastAsia="Calibri" w:hAnsi="Arial" w:cs="Arial"/>
          <w:sz w:val="20"/>
          <w:szCs w:val="20"/>
          <w:lang w:val="it-IT"/>
        </w:rPr>
        <w:t xml:space="preserve">objavljuje        </w:t>
      </w:r>
    </w:p>
    <w:p w14:paraId="19923063" w14:textId="77777777" w:rsidR="00A46CA6" w:rsidRPr="000B13AF" w:rsidRDefault="00A46CA6" w:rsidP="00A46CA6">
      <w:pPr>
        <w:jc w:val="center"/>
        <w:rPr>
          <w:rFonts w:ascii="Arial" w:eastAsia="Calibri" w:hAnsi="Arial" w:cs="Arial"/>
          <w:b/>
          <w:sz w:val="20"/>
          <w:szCs w:val="20"/>
          <w:lang w:val="sr-Latn-ME"/>
        </w:rPr>
      </w:pPr>
      <w:r w:rsidRPr="000B13AF">
        <w:rPr>
          <w:rFonts w:ascii="Arial" w:eastAsia="Calibri" w:hAnsi="Arial" w:cs="Arial"/>
          <w:b/>
          <w:sz w:val="20"/>
          <w:szCs w:val="20"/>
          <w:lang w:val="sr-Latn-ME"/>
        </w:rPr>
        <w:t>IZMJENU BR.1</w:t>
      </w:r>
    </w:p>
    <w:p w14:paraId="185710C0" w14:textId="6C2D3C1A" w:rsidR="00A46CA6" w:rsidRPr="000B13AF" w:rsidRDefault="00A46CA6" w:rsidP="006708DA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</w:pPr>
      <w:r w:rsidRPr="000B13AF">
        <w:rPr>
          <w:rFonts w:ascii="Arial" w:eastAsia="Calibri" w:hAnsi="Arial" w:cs="Arial"/>
          <w:b/>
          <w:sz w:val="20"/>
          <w:szCs w:val="20"/>
          <w:lang w:val="sr-Latn-ME"/>
        </w:rPr>
        <w:t xml:space="preserve">TENDERSKE DOKUMETACIJE </w:t>
      </w:r>
      <w:r w:rsidRPr="000B13AF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 ZA OTVORENI POSTUPAK JAVNE NABAVKE</w:t>
      </w:r>
    </w:p>
    <w:p w14:paraId="0E6B3847" w14:textId="77777777" w:rsidR="009A6287" w:rsidRPr="000B13AF" w:rsidRDefault="00A46CA6" w:rsidP="006708DA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</w:pPr>
      <w:r w:rsidRPr="000B13AF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ZA NABAVKU </w:t>
      </w:r>
      <w:r w:rsidR="009A6287" w:rsidRPr="000B13AF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>SATELITSKIH SNIMAKA VISOKE REZOLUCIJE ZA TERITORIJU CRNE GORE, IZRADA VEKTORSKE BAZE PODATAKA GEOMETRIJSKIH OBJEKATA I RAZVOJA ALATA ZA 2D I 3D VIZUELIZACIJU PODATKA I ANALIZU PROMJENA</w:t>
      </w:r>
    </w:p>
    <w:p w14:paraId="32EBD957" w14:textId="77777777" w:rsidR="00A46CA6" w:rsidRPr="000B13AF" w:rsidRDefault="00A46CA6" w:rsidP="004406B8">
      <w:pPr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</w:pPr>
    </w:p>
    <w:p w14:paraId="7E3C3D1B" w14:textId="673C5674" w:rsidR="00A46CA6" w:rsidRDefault="00622568" w:rsidP="00A46CA6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0B13AF">
        <w:rPr>
          <w:rFonts w:ascii="Arial" w:eastAsia="Calibri" w:hAnsi="Arial" w:cs="Arial"/>
          <w:bCs/>
          <w:sz w:val="20"/>
          <w:szCs w:val="20"/>
          <w:lang w:val="pl-PL"/>
        </w:rPr>
        <w:t xml:space="preserve"> </w:t>
      </w:r>
      <w:r w:rsidR="00A46CA6" w:rsidRPr="000B13AF">
        <w:rPr>
          <w:rFonts w:ascii="Arial" w:eastAsia="Calibri" w:hAnsi="Arial" w:cs="Arial"/>
          <w:bCs/>
          <w:sz w:val="20"/>
          <w:szCs w:val="20"/>
          <w:lang w:val="pl-PL"/>
        </w:rPr>
        <w:t>Vrši se izmjena predmetne Tenderske dokumentacije broj:</w:t>
      </w:r>
      <w:r w:rsidR="00A46CA6" w:rsidRPr="000B13AF">
        <w:rPr>
          <w:rFonts w:ascii="Arial" w:hAnsi="Arial" w:cs="Arial"/>
          <w:sz w:val="20"/>
          <w:szCs w:val="20"/>
          <w:lang w:val="sr-Latn-CS"/>
        </w:rPr>
        <w:t xml:space="preserve"> </w:t>
      </w:r>
      <w:r w:rsidR="006708DA" w:rsidRPr="000B13AF">
        <w:rPr>
          <w:rFonts w:ascii="Arial" w:hAnsi="Arial" w:cs="Arial"/>
          <w:sz w:val="20"/>
          <w:szCs w:val="20"/>
          <w:lang w:val="sr-Latn-ME"/>
        </w:rPr>
        <w:t xml:space="preserve">01-426/24-14254/4 </w:t>
      </w:r>
      <w:r w:rsidR="00A46CA6" w:rsidRPr="000B13AF">
        <w:rPr>
          <w:rFonts w:ascii="Arial" w:hAnsi="Arial" w:cs="Arial"/>
          <w:sz w:val="20"/>
          <w:szCs w:val="20"/>
          <w:lang w:val="sr-Latn-ME"/>
        </w:rPr>
        <w:t xml:space="preserve">od </w:t>
      </w:r>
      <w:r w:rsidR="006708DA" w:rsidRPr="000B13AF">
        <w:rPr>
          <w:rFonts w:ascii="Arial" w:hAnsi="Arial" w:cs="Arial"/>
          <w:sz w:val="20"/>
          <w:szCs w:val="20"/>
          <w:lang w:val="sr-Latn-ME"/>
        </w:rPr>
        <w:t>31</w:t>
      </w:r>
      <w:r w:rsidR="00A46CA6" w:rsidRPr="000B13AF">
        <w:rPr>
          <w:rFonts w:ascii="Arial" w:hAnsi="Arial" w:cs="Arial"/>
          <w:sz w:val="20"/>
          <w:szCs w:val="20"/>
          <w:lang w:val="sr-Latn-ME"/>
        </w:rPr>
        <w:t>.</w:t>
      </w:r>
      <w:r w:rsidR="006708DA" w:rsidRPr="000B13AF">
        <w:rPr>
          <w:rFonts w:ascii="Arial" w:hAnsi="Arial" w:cs="Arial"/>
          <w:sz w:val="20"/>
          <w:szCs w:val="20"/>
          <w:lang w:val="sr-Latn-ME"/>
        </w:rPr>
        <w:t>10</w:t>
      </w:r>
      <w:r w:rsidR="00A46CA6" w:rsidRPr="000B13AF">
        <w:rPr>
          <w:rFonts w:ascii="Arial" w:hAnsi="Arial" w:cs="Arial"/>
          <w:sz w:val="20"/>
          <w:szCs w:val="20"/>
          <w:lang w:val="sr-Latn-ME"/>
        </w:rPr>
        <w:t>.202</w:t>
      </w:r>
      <w:r w:rsidR="006708DA" w:rsidRPr="000B13AF">
        <w:rPr>
          <w:rFonts w:ascii="Arial" w:hAnsi="Arial" w:cs="Arial"/>
          <w:sz w:val="20"/>
          <w:szCs w:val="20"/>
          <w:lang w:val="sr-Latn-ME"/>
        </w:rPr>
        <w:t>4</w:t>
      </w:r>
      <w:r w:rsidR="00A46CA6" w:rsidRPr="000B13AF">
        <w:rPr>
          <w:rFonts w:ascii="Arial" w:hAnsi="Arial" w:cs="Arial"/>
          <w:sz w:val="20"/>
          <w:szCs w:val="20"/>
          <w:lang w:val="sr-Latn-ME"/>
        </w:rPr>
        <w:t>. godine,</w:t>
      </w:r>
      <w:r w:rsidR="00A46CA6" w:rsidRPr="000B13AF">
        <w:rPr>
          <w:rFonts w:ascii="Arial" w:hAnsi="Arial" w:cs="Arial"/>
          <w:sz w:val="20"/>
          <w:szCs w:val="20"/>
        </w:rPr>
        <w:t xml:space="preserve"> </w:t>
      </w:r>
      <w:r w:rsidR="00A46CA6" w:rsidRPr="000B13AF">
        <w:rPr>
          <w:rFonts w:ascii="Arial" w:hAnsi="Arial" w:cs="Arial"/>
          <w:sz w:val="20"/>
          <w:szCs w:val="20"/>
          <w:lang w:val="sr-Latn-ME"/>
        </w:rPr>
        <w:t xml:space="preserve">šifra postupka </w:t>
      </w:r>
      <w:r w:rsidR="006708DA" w:rsidRPr="000B13AF">
        <w:rPr>
          <w:rFonts w:ascii="Arial" w:hAnsi="Arial" w:cs="Arial"/>
          <w:sz w:val="20"/>
          <w:szCs w:val="20"/>
          <w:lang w:val="sr-Latn-ME"/>
        </w:rPr>
        <w:t>81479</w:t>
      </w:r>
      <w:r w:rsidR="00A46CA6" w:rsidRPr="000B13AF">
        <w:rPr>
          <w:rFonts w:ascii="Arial" w:hAnsi="Arial" w:cs="Arial"/>
          <w:sz w:val="20"/>
          <w:szCs w:val="20"/>
          <w:lang w:val="sr-Latn-ME"/>
        </w:rPr>
        <w:t xml:space="preserve"> </w:t>
      </w:r>
      <w:r w:rsidR="00A46CA6" w:rsidRPr="000B13AF">
        <w:rPr>
          <w:rFonts w:ascii="Arial" w:eastAsia="Calibri" w:hAnsi="Arial" w:cs="Arial"/>
          <w:bCs/>
          <w:sz w:val="20"/>
          <w:szCs w:val="20"/>
          <w:lang w:val="pl-PL"/>
        </w:rPr>
        <w:t>na način što se :</w:t>
      </w:r>
    </w:p>
    <w:p w14:paraId="10CD9D93" w14:textId="77777777" w:rsidR="004406B8" w:rsidRPr="004406B8" w:rsidRDefault="004406B8" w:rsidP="00A46CA6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2FAF75CB" w14:textId="5B513354" w:rsidR="00840744" w:rsidRPr="000B13AF" w:rsidRDefault="00840744" w:rsidP="00A46CA6">
      <w:pPr>
        <w:pStyle w:val="ListParagraph"/>
        <w:numPr>
          <w:ilvl w:val="0"/>
          <w:numId w:val="3"/>
        </w:numPr>
        <w:jc w:val="both"/>
        <w:rPr>
          <w:rFonts w:ascii="Arial" w:eastAsia="Calibri" w:hAnsi="Arial" w:cs="Arial"/>
          <w:bCs/>
          <w:sz w:val="20"/>
          <w:szCs w:val="20"/>
        </w:rPr>
      </w:pPr>
      <w:bookmarkStart w:id="1" w:name="_Hlk181372667"/>
      <w:bookmarkStart w:id="2" w:name="_Toc416180134"/>
      <w:bookmarkStart w:id="3" w:name="_Toc510429287"/>
      <w:r w:rsidRPr="000B13AF">
        <w:rPr>
          <w:rFonts w:ascii="Arial" w:eastAsia="Calibri" w:hAnsi="Arial" w:cs="Arial"/>
          <w:bCs/>
          <w:sz w:val="20"/>
          <w:szCs w:val="20"/>
          <w:lang w:val="pl-PL"/>
        </w:rPr>
        <w:t>u okviru Projektnog zadatka koji je dodat kao prilog u dijelu "Tenderska dokumentacija"</w:t>
      </w:r>
      <w:r w:rsidRPr="000B13AF">
        <w:rPr>
          <w:rFonts w:ascii="Arial" w:eastAsia="Calibri" w:hAnsi="Arial" w:cs="Arial"/>
          <w:bCs/>
          <w:sz w:val="20"/>
          <w:szCs w:val="20"/>
        </w:rPr>
        <w:t xml:space="preserve">, u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dijelu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tačke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 “3.1.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Prikupljanje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satelitskih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snimaka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za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potrebe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izrade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ortofoto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mozaika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(2D)”, a   u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dijelu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proofErr w:type="gramStart"/>
      <w:r w:rsidRPr="000B13AF">
        <w:rPr>
          <w:rFonts w:ascii="Arial" w:eastAsia="Calibri" w:hAnsi="Arial" w:cs="Arial"/>
          <w:bCs/>
          <w:sz w:val="20"/>
          <w:szCs w:val="20"/>
        </w:rPr>
        <w:t>tabele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tekst</w:t>
      </w:r>
      <w:proofErr w:type="spellEnd"/>
      <w:proofErr w:type="gramEnd"/>
      <w:r w:rsidRPr="000B13AF">
        <w:rPr>
          <w:rFonts w:ascii="Arial" w:eastAsia="Calibri" w:hAnsi="Arial" w:cs="Arial"/>
          <w:bCs/>
          <w:sz w:val="20"/>
          <w:szCs w:val="20"/>
        </w:rPr>
        <w:t>:</w:t>
      </w:r>
    </w:p>
    <w:p w14:paraId="48BE2E7B" w14:textId="7BFBC0B9" w:rsidR="00840744" w:rsidRPr="000B13AF" w:rsidRDefault="00840744" w:rsidP="00840744">
      <w:pPr>
        <w:jc w:val="both"/>
        <w:rPr>
          <w:rFonts w:ascii="Arial" w:eastAsia="Calibri" w:hAnsi="Arial" w:cs="Arial"/>
          <w:bCs/>
          <w:sz w:val="20"/>
          <w:szCs w:val="20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6668"/>
      </w:tblGrid>
      <w:tr w:rsidR="00CB6CA8" w:rsidRPr="000B13AF" w14:paraId="4CC8EEF2" w14:textId="77777777" w:rsidTr="00135C8A">
        <w:trPr>
          <w:trHeight w:val="391"/>
        </w:trPr>
        <w:tc>
          <w:tcPr>
            <w:tcW w:w="2830" w:type="dxa"/>
            <w:vAlign w:val="center"/>
          </w:tcPr>
          <w:p w14:paraId="5224449D" w14:textId="77777777" w:rsidR="00CB6CA8" w:rsidRPr="000B13AF" w:rsidRDefault="00CB6CA8" w:rsidP="00135C8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/>
              </w:rPr>
              <w:t xml:space="preserve">Period snimanja </w:t>
            </w:r>
          </w:p>
        </w:tc>
        <w:tc>
          <w:tcPr>
            <w:tcW w:w="6668" w:type="dxa"/>
            <w:vAlign w:val="center"/>
          </w:tcPr>
          <w:p w14:paraId="5469268E" w14:textId="77777777" w:rsidR="00CB6CA8" w:rsidRPr="000B13AF" w:rsidRDefault="00CB6CA8" w:rsidP="00135C8A">
            <w:pPr>
              <w:spacing w:before="60" w:after="60" w:line="240" w:lineRule="auto"/>
              <w:ind w:left="119"/>
              <w:jc w:val="both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>Snimci prikupljeni u periodu Januar 2024 – Oktobar 2024. – za potrebe kreiranja nultog stanja baze podataka</w:t>
            </w:r>
          </w:p>
          <w:p w14:paraId="60F90886" w14:textId="77777777" w:rsidR="00CB6CA8" w:rsidRPr="000B13AF" w:rsidRDefault="00CB6CA8" w:rsidP="00135C8A">
            <w:pPr>
              <w:spacing w:before="60" w:after="60" w:line="240" w:lineRule="auto"/>
              <w:ind w:left="119"/>
              <w:jc w:val="both"/>
              <w:rPr>
                <w:rFonts w:ascii="Arial" w:hAnsi="Arial" w:cs="Arial"/>
                <w:strike/>
                <w:sz w:val="20"/>
                <w:szCs w:val="20"/>
                <w:lang w:val="sr-Latn-ME" w:eastAsia="bs-Latn-BA"/>
              </w:rPr>
            </w:pPr>
          </w:p>
        </w:tc>
      </w:tr>
    </w:tbl>
    <w:p w14:paraId="041D7631" w14:textId="794BE860" w:rsidR="00840744" w:rsidRPr="000B13AF" w:rsidRDefault="00840744" w:rsidP="00840744">
      <w:pPr>
        <w:jc w:val="both"/>
        <w:rPr>
          <w:rFonts w:ascii="Arial" w:eastAsia="Calibri" w:hAnsi="Arial" w:cs="Arial"/>
          <w:bCs/>
          <w:sz w:val="20"/>
          <w:szCs w:val="20"/>
        </w:rPr>
      </w:pPr>
    </w:p>
    <w:p w14:paraId="3AF2108B" w14:textId="77777777" w:rsidR="00CB6CA8" w:rsidRPr="000B13AF" w:rsidRDefault="00CB6CA8" w:rsidP="00CB6CA8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Mijenja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 xml:space="preserve"> se </w:t>
      </w: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i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glasi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6668"/>
      </w:tblGrid>
      <w:tr w:rsidR="00CB6CA8" w:rsidRPr="000B13AF" w14:paraId="6D7EA967" w14:textId="77777777" w:rsidTr="00135C8A">
        <w:trPr>
          <w:trHeight w:val="391"/>
        </w:trPr>
        <w:tc>
          <w:tcPr>
            <w:tcW w:w="2830" w:type="dxa"/>
            <w:vAlign w:val="center"/>
          </w:tcPr>
          <w:p w14:paraId="20034B2E" w14:textId="77777777" w:rsidR="00CB6CA8" w:rsidRPr="000B13AF" w:rsidRDefault="00CB6CA8" w:rsidP="00135C8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/>
              </w:rPr>
              <w:t xml:space="preserve">Period snimanja </w:t>
            </w:r>
          </w:p>
        </w:tc>
        <w:tc>
          <w:tcPr>
            <w:tcW w:w="6668" w:type="dxa"/>
            <w:vAlign w:val="center"/>
          </w:tcPr>
          <w:p w14:paraId="3967DA09" w14:textId="1C114E0F" w:rsidR="00CB6CA8" w:rsidRPr="000B13AF" w:rsidRDefault="00CB6CA8" w:rsidP="00135C8A">
            <w:pPr>
              <w:spacing w:before="60" w:after="60" w:line="240" w:lineRule="auto"/>
              <w:ind w:left="119"/>
              <w:jc w:val="both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>Snimci prikupljeni u periodu Januar 2024</w:t>
            </w:r>
            <w:r w:rsidR="00B06D1B"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>.</w:t>
            </w: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 xml:space="preserve"> – Decembar 2024 – za potrebe kreiranja nultog stanja baze podataka</w:t>
            </w:r>
          </w:p>
          <w:p w14:paraId="60245931" w14:textId="77777777" w:rsidR="00CB6CA8" w:rsidRPr="000B13AF" w:rsidRDefault="00CB6CA8" w:rsidP="00135C8A">
            <w:pPr>
              <w:spacing w:before="60" w:after="60" w:line="240" w:lineRule="auto"/>
              <w:ind w:left="119"/>
              <w:jc w:val="both"/>
              <w:rPr>
                <w:rFonts w:ascii="Arial" w:hAnsi="Arial" w:cs="Arial"/>
                <w:strike/>
                <w:sz w:val="20"/>
                <w:szCs w:val="20"/>
                <w:lang w:val="sr-Latn-ME" w:eastAsia="bs-Latn-BA"/>
              </w:rPr>
            </w:pPr>
          </w:p>
        </w:tc>
      </w:tr>
    </w:tbl>
    <w:p w14:paraId="0D48F74F" w14:textId="77777777" w:rsidR="00840744" w:rsidRPr="000B13AF" w:rsidRDefault="00840744" w:rsidP="00840744">
      <w:pPr>
        <w:jc w:val="both"/>
        <w:rPr>
          <w:rFonts w:ascii="Arial" w:eastAsia="Calibri" w:hAnsi="Arial" w:cs="Arial"/>
          <w:bCs/>
          <w:sz w:val="20"/>
          <w:szCs w:val="20"/>
        </w:rPr>
      </w:pPr>
    </w:p>
    <w:p w14:paraId="7A3659E5" w14:textId="396820B6" w:rsidR="00A46CA6" w:rsidRPr="000B13AF" w:rsidRDefault="00A46CA6" w:rsidP="00A46CA6">
      <w:pPr>
        <w:pStyle w:val="ListParagraph"/>
        <w:numPr>
          <w:ilvl w:val="0"/>
          <w:numId w:val="3"/>
        </w:numPr>
        <w:jc w:val="both"/>
        <w:rPr>
          <w:rFonts w:ascii="Arial" w:eastAsia="Calibri" w:hAnsi="Arial" w:cs="Arial"/>
          <w:bCs/>
          <w:sz w:val="20"/>
          <w:szCs w:val="20"/>
        </w:rPr>
      </w:pPr>
      <w:r w:rsidRPr="000B13AF">
        <w:rPr>
          <w:rFonts w:ascii="Arial" w:eastAsia="Calibri" w:hAnsi="Arial" w:cs="Arial"/>
          <w:bCs/>
          <w:sz w:val="20"/>
          <w:szCs w:val="20"/>
          <w:lang w:val="pl-PL"/>
        </w:rPr>
        <w:t xml:space="preserve">u okviru </w:t>
      </w:r>
      <w:r w:rsidR="006708DA" w:rsidRPr="000B13AF">
        <w:rPr>
          <w:rFonts w:ascii="Arial" w:eastAsia="Calibri" w:hAnsi="Arial" w:cs="Arial"/>
          <w:bCs/>
          <w:sz w:val="20"/>
          <w:szCs w:val="20"/>
          <w:lang w:val="pl-PL"/>
        </w:rPr>
        <w:t>Projektnog zadatka koji je dodat kao prilog u dijelu "Tenderska dokumentacija"</w:t>
      </w:r>
      <w:r w:rsidRPr="000B13AF">
        <w:rPr>
          <w:rFonts w:ascii="Arial" w:eastAsia="Calibri" w:hAnsi="Arial" w:cs="Arial"/>
          <w:bCs/>
          <w:sz w:val="20"/>
          <w:szCs w:val="20"/>
        </w:rPr>
        <w:t xml:space="preserve">, </w:t>
      </w:r>
      <w:r w:rsidR="005E7330" w:rsidRPr="000B13AF">
        <w:rPr>
          <w:rFonts w:ascii="Arial" w:eastAsia="Calibri" w:hAnsi="Arial" w:cs="Arial"/>
          <w:bCs/>
          <w:sz w:val="20"/>
          <w:szCs w:val="20"/>
        </w:rPr>
        <w:t xml:space="preserve">u </w:t>
      </w:r>
      <w:proofErr w:type="spellStart"/>
      <w:r w:rsidR="005E7330" w:rsidRPr="000B13AF">
        <w:rPr>
          <w:rFonts w:ascii="Arial" w:eastAsia="Calibri" w:hAnsi="Arial" w:cs="Arial"/>
          <w:bCs/>
          <w:sz w:val="20"/>
          <w:szCs w:val="20"/>
        </w:rPr>
        <w:t>dijelu</w:t>
      </w:r>
      <w:proofErr w:type="spellEnd"/>
      <w:r w:rsidR="005E7330"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5E7330" w:rsidRPr="000B13AF">
        <w:rPr>
          <w:rFonts w:ascii="Arial" w:eastAsia="Calibri" w:hAnsi="Arial" w:cs="Arial"/>
          <w:bCs/>
          <w:sz w:val="20"/>
          <w:szCs w:val="20"/>
        </w:rPr>
        <w:t>tačke</w:t>
      </w:r>
      <w:proofErr w:type="spellEnd"/>
      <w:r w:rsidR="005E7330" w:rsidRPr="000B13AF">
        <w:rPr>
          <w:rFonts w:ascii="Arial" w:eastAsia="Calibri" w:hAnsi="Arial" w:cs="Arial"/>
          <w:bCs/>
          <w:sz w:val="20"/>
          <w:szCs w:val="20"/>
        </w:rPr>
        <w:t xml:space="preserve">  “</w:t>
      </w:r>
      <w:r w:rsidR="00DD075B" w:rsidRPr="000B13AF">
        <w:rPr>
          <w:rFonts w:ascii="Arial" w:eastAsia="Calibri" w:hAnsi="Arial" w:cs="Arial"/>
          <w:bCs/>
          <w:sz w:val="20"/>
          <w:szCs w:val="20"/>
        </w:rPr>
        <w:t xml:space="preserve">3.2. </w:t>
      </w:r>
      <w:proofErr w:type="spellStart"/>
      <w:r w:rsidR="00DD075B" w:rsidRPr="000B13AF">
        <w:rPr>
          <w:rFonts w:ascii="Arial" w:eastAsia="Calibri" w:hAnsi="Arial" w:cs="Arial"/>
          <w:bCs/>
          <w:sz w:val="20"/>
          <w:szCs w:val="20"/>
        </w:rPr>
        <w:t>Prikupljanje</w:t>
      </w:r>
      <w:proofErr w:type="spellEnd"/>
      <w:r w:rsidR="00DD075B"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DD075B" w:rsidRPr="000B13AF">
        <w:rPr>
          <w:rFonts w:ascii="Arial" w:eastAsia="Calibri" w:hAnsi="Arial" w:cs="Arial"/>
          <w:bCs/>
          <w:sz w:val="20"/>
          <w:szCs w:val="20"/>
        </w:rPr>
        <w:t>satelitskih</w:t>
      </w:r>
      <w:proofErr w:type="spellEnd"/>
      <w:r w:rsidR="00DD075B"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DD075B" w:rsidRPr="000B13AF">
        <w:rPr>
          <w:rFonts w:ascii="Arial" w:eastAsia="Calibri" w:hAnsi="Arial" w:cs="Arial"/>
          <w:bCs/>
          <w:sz w:val="20"/>
          <w:szCs w:val="20"/>
        </w:rPr>
        <w:t>snimaka</w:t>
      </w:r>
      <w:proofErr w:type="spellEnd"/>
      <w:r w:rsidR="00DD075B"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DD075B" w:rsidRPr="000B13AF">
        <w:rPr>
          <w:rFonts w:ascii="Arial" w:eastAsia="Calibri" w:hAnsi="Arial" w:cs="Arial"/>
          <w:bCs/>
          <w:sz w:val="20"/>
          <w:szCs w:val="20"/>
        </w:rPr>
        <w:t>za</w:t>
      </w:r>
      <w:proofErr w:type="spellEnd"/>
      <w:r w:rsidR="00DD075B"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DD075B" w:rsidRPr="000B13AF">
        <w:rPr>
          <w:rFonts w:ascii="Arial" w:eastAsia="Calibri" w:hAnsi="Arial" w:cs="Arial"/>
          <w:bCs/>
          <w:sz w:val="20"/>
          <w:szCs w:val="20"/>
        </w:rPr>
        <w:t>potrebe</w:t>
      </w:r>
      <w:proofErr w:type="spellEnd"/>
      <w:r w:rsidR="00DD075B"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DD075B" w:rsidRPr="000B13AF">
        <w:rPr>
          <w:rFonts w:ascii="Arial" w:eastAsia="Calibri" w:hAnsi="Arial" w:cs="Arial"/>
          <w:bCs/>
          <w:sz w:val="20"/>
          <w:szCs w:val="20"/>
        </w:rPr>
        <w:t>izrade</w:t>
      </w:r>
      <w:proofErr w:type="spellEnd"/>
      <w:r w:rsidR="00DD075B" w:rsidRPr="000B13AF">
        <w:rPr>
          <w:rFonts w:ascii="Arial" w:eastAsia="Calibri" w:hAnsi="Arial" w:cs="Arial"/>
          <w:bCs/>
          <w:sz w:val="20"/>
          <w:szCs w:val="20"/>
        </w:rPr>
        <w:t xml:space="preserve"> 3D </w:t>
      </w:r>
      <w:proofErr w:type="spellStart"/>
      <w:r w:rsidR="00DD075B" w:rsidRPr="000B13AF">
        <w:rPr>
          <w:rFonts w:ascii="Arial" w:eastAsia="Calibri" w:hAnsi="Arial" w:cs="Arial"/>
          <w:bCs/>
          <w:sz w:val="20"/>
          <w:szCs w:val="20"/>
        </w:rPr>
        <w:t>modela</w:t>
      </w:r>
      <w:proofErr w:type="spellEnd"/>
      <w:r w:rsidR="005E7330" w:rsidRPr="000B13AF">
        <w:rPr>
          <w:rFonts w:ascii="Arial" w:eastAsia="Calibri" w:hAnsi="Arial" w:cs="Arial"/>
          <w:bCs/>
          <w:sz w:val="20"/>
          <w:szCs w:val="20"/>
        </w:rPr>
        <w:t xml:space="preserve">”, a   u </w:t>
      </w:r>
      <w:proofErr w:type="spellStart"/>
      <w:r w:rsidR="005E7330" w:rsidRPr="000B13AF">
        <w:rPr>
          <w:rFonts w:ascii="Arial" w:eastAsia="Calibri" w:hAnsi="Arial" w:cs="Arial"/>
          <w:bCs/>
          <w:sz w:val="20"/>
          <w:szCs w:val="20"/>
        </w:rPr>
        <w:t>dijelu</w:t>
      </w:r>
      <w:proofErr w:type="spellEnd"/>
      <w:r w:rsidR="005E7330"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proofErr w:type="gramStart"/>
      <w:r w:rsidR="005E7330" w:rsidRPr="000B13AF">
        <w:rPr>
          <w:rFonts w:ascii="Arial" w:eastAsia="Calibri" w:hAnsi="Arial" w:cs="Arial"/>
          <w:bCs/>
          <w:sz w:val="20"/>
          <w:szCs w:val="20"/>
        </w:rPr>
        <w:t>tabele</w:t>
      </w:r>
      <w:proofErr w:type="spellEnd"/>
      <w:r w:rsidR="005E7330" w:rsidRPr="000B13AF">
        <w:rPr>
          <w:rFonts w:ascii="Arial" w:eastAsia="Calibri" w:hAnsi="Arial" w:cs="Arial"/>
          <w:bCs/>
          <w:sz w:val="20"/>
          <w:szCs w:val="20"/>
        </w:rPr>
        <w:t xml:space="preserve">  </w:t>
      </w:r>
      <w:proofErr w:type="spellStart"/>
      <w:r w:rsidR="005E7330" w:rsidRPr="000B13AF">
        <w:rPr>
          <w:rFonts w:ascii="Arial" w:eastAsia="Calibri" w:hAnsi="Arial" w:cs="Arial"/>
          <w:bCs/>
          <w:sz w:val="20"/>
          <w:szCs w:val="20"/>
        </w:rPr>
        <w:t>tekst</w:t>
      </w:r>
      <w:proofErr w:type="spellEnd"/>
      <w:proofErr w:type="gramEnd"/>
      <w:r w:rsidR="005E7330" w:rsidRPr="000B13AF">
        <w:rPr>
          <w:rFonts w:ascii="Arial" w:eastAsia="Calibri" w:hAnsi="Arial" w:cs="Arial"/>
          <w:bCs/>
          <w:sz w:val="20"/>
          <w:szCs w:val="20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959"/>
      </w:tblGrid>
      <w:tr w:rsidR="005E7330" w:rsidRPr="000B13AF" w14:paraId="63EA0AD9" w14:textId="77777777" w:rsidTr="00135C8A">
        <w:trPr>
          <w:trHeight w:val="391"/>
        </w:trPr>
        <w:tc>
          <w:tcPr>
            <w:tcW w:w="3539" w:type="dxa"/>
            <w:vAlign w:val="center"/>
          </w:tcPr>
          <w:bookmarkEnd w:id="1"/>
          <w:p w14:paraId="0B90A39D" w14:textId="77777777" w:rsidR="005E7330" w:rsidRPr="000B13AF" w:rsidRDefault="005E7330" w:rsidP="00135C8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/>
              </w:rPr>
              <w:t xml:space="preserve">Period snimanja </w:t>
            </w:r>
          </w:p>
        </w:tc>
        <w:tc>
          <w:tcPr>
            <w:tcW w:w="5959" w:type="dxa"/>
            <w:vAlign w:val="center"/>
          </w:tcPr>
          <w:p w14:paraId="46E17FE6" w14:textId="77777777" w:rsidR="005E7330" w:rsidRPr="000B13AF" w:rsidRDefault="005E7330" w:rsidP="00135C8A">
            <w:pPr>
              <w:spacing w:before="60" w:after="60" w:line="240" w:lineRule="auto"/>
              <w:ind w:left="147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>Snimci prikupljeni u periodu Januar 2024.  - Oktobar 2024. – za potrebe kreiranja nultog stanja baze podataka</w:t>
            </w:r>
          </w:p>
          <w:p w14:paraId="53F472EF" w14:textId="77777777" w:rsidR="005E7330" w:rsidRPr="000B13AF" w:rsidRDefault="005E7330" w:rsidP="00135C8A">
            <w:pPr>
              <w:spacing w:before="60" w:after="60" w:line="240" w:lineRule="auto"/>
              <w:ind w:left="147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</w:p>
        </w:tc>
      </w:tr>
    </w:tbl>
    <w:p w14:paraId="77E9AFAB" w14:textId="77777777" w:rsidR="00A46CA6" w:rsidRPr="000B13AF" w:rsidRDefault="00A46CA6" w:rsidP="00A46CA6">
      <w:pPr>
        <w:jc w:val="both"/>
        <w:rPr>
          <w:rFonts w:ascii="Arial" w:eastAsia="Calibri" w:hAnsi="Arial" w:cs="Arial"/>
          <w:bCs/>
          <w:sz w:val="20"/>
          <w:szCs w:val="20"/>
        </w:rPr>
      </w:pPr>
    </w:p>
    <w:p w14:paraId="12239FCE" w14:textId="77777777" w:rsidR="00A46CA6" w:rsidRPr="000B13AF" w:rsidRDefault="00A46CA6" w:rsidP="00A46CA6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Mijenja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 xml:space="preserve"> se </w:t>
      </w: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i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glasi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959"/>
      </w:tblGrid>
      <w:tr w:rsidR="005E7330" w:rsidRPr="000B13AF" w14:paraId="5A14D43F" w14:textId="77777777" w:rsidTr="00135C8A">
        <w:trPr>
          <w:trHeight w:val="391"/>
        </w:trPr>
        <w:tc>
          <w:tcPr>
            <w:tcW w:w="3539" w:type="dxa"/>
            <w:vAlign w:val="center"/>
          </w:tcPr>
          <w:bookmarkEnd w:id="2"/>
          <w:bookmarkEnd w:id="3"/>
          <w:p w14:paraId="41E2251A" w14:textId="77777777" w:rsidR="005E7330" w:rsidRPr="000B13AF" w:rsidRDefault="005E7330" w:rsidP="00135C8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/>
              </w:rPr>
              <w:t xml:space="preserve">Period snimanja </w:t>
            </w:r>
          </w:p>
        </w:tc>
        <w:tc>
          <w:tcPr>
            <w:tcW w:w="5959" w:type="dxa"/>
            <w:vAlign w:val="center"/>
          </w:tcPr>
          <w:p w14:paraId="1BB62499" w14:textId="76685853" w:rsidR="005E7330" w:rsidRPr="000B13AF" w:rsidRDefault="005E7330" w:rsidP="00135C8A">
            <w:pPr>
              <w:spacing w:before="60" w:after="60" w:line="240" w:lineRule="auto"/>
              <w:ind w:left="147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>Snimci prikupljeni u periodu Decembar 2024. – za potrebe kreiranja nultog stanja baze podataka</w:t>
            </w:r>
          </w:p>
          <w:p w14:paraId="35A6C65E" w14:textId="77777777" w:rsidR="005E7330" w:rsidRPr="000B13AF" w:rsidRDefault="005E7330" w:rsidP="00135C8A">
            <w:pPr>
              <w:spacing w:before="60" w:after="60" w:line="240" w:lineRule="auto"/>
              <w:ind w:left="147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</w:p>
        </w:tc>
      </w:tr>
    </w:tbl>
    <w:p w14:paraId="71ABDC38" w14:textId="5E64929E" w:rsidR="00A46CA6" w:rsidRPr="000B13AF" w:rsidRDefault="00A46CA6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5359986E" w14:textId="1DF685D2" w:rsidR="005E7330" w:rsidRDefault="005E7330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15787DE4" w14:textId="1A057E79" w:rsidR="004406B8" w:rsidRDefault="004406B8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5FD1A53F" w14:textId="08BD520F" w:rsidR="004406B8" w:rsidRDefault="004406B8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6201B9B4" w14:textId="773E0754" w:rsidR="004406B8" w:rsidRDefault="004406B8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21AC12A9" w14:textId="61549BA9" w:rsidR="004406B8" w:rsidRDefault="004406B8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05E47A11" w14:textId="77777777" w:rsidR="004406B8" w:rsidRPr="000B13AF" w:rsidRDefault="004406B8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12AAEFA0" w14:textId="1E628747" w:rsidR="005E7330" w:rsidRPr="000B13AF" w:rsidRDefault="005E7330" w:rsidP="005E7330">
      <w:pPr>
        <w:pStyle w:val="ListParagraph"/>
        <w:numPr>
          <w:ilvl w:val="0"/>
          <w:numId w:val="3"/>
        </w:numPr>
        <w:jc w:val="both"/>
        <w:rPr>
          <w:rFonts w:ascii="Arial" w:eastAsia="Calibri" w:hAnsi="Arial" w:cs="Arial"/>
          <w:bCs/>
          <w:sz w:val="20"/>
          <w:szCs w:val="20"/>
        </w:rPr>
      </w:pPr>
      <w:r w:rsidRPr="000B13AF">
        <w:rPr>
          <w:rFonts w:ascii="Arial" w:eastAsia="Calibri" w:hAnsi="Arial" w:cs="Arial"/>
          <w:bCs/>
          <w:sz w:val="20"/>
          <w:szCs w:val="20"/>
          <w:lang w:val="pl-PL"/>
        </w:rPr>
        <w:t>u okviru Projektnog zadatka koji je dodat kao prilog u dijelu "Tenderska dokumentacija"</w:t>
      </w:r>
      <w:r w:rsidRPr="000B13AF">
        <w:rPr>
          <w:rFonts w:ascii="Arial" w:eastAsia="Calibri" w:hAnsi="Arial" w:cs="Arial"/>
          <w:bCs/>
          <w:sz w:val="20"/>
          <w:szCs w:val="20"/>
        </w:rPr>
        <w:t xml:space="preserve">, u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dijelu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tačke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 “3.3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Prikupljanje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podataka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bespilotnom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letjelicom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”, a   u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dijelu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tabele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Cs/>
          <w:sz w:val="20"/>
          <w:szCs w:val="20"/>
        </w:rPr>
        <w:t>tekst</w:t>
      </w:r>
      <w:proofErr w:type="spellEnd"/>
      <w:r w:rsidRPr="000B13AF">
        <w:rPr>
          <w:rFonts w:ascii="Arial" w:eastAsia="Calibri" w:hAnsi="Arial" w:cs="Arial"/>
          <w:bCs/>
          <w:sz w:val="20"/>
          <w:szCs w:val="20"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6385"/>
      </w:tblGrid>
      <w:tr w:rsidR="005E7330" w:rsidRPr="000B13AF" w14:paraId="6C6B603C" w14:textId="77777777" w:rsidTr="00135C8A">
        <w:trPr>
          <w:trHeight w:val="391"/>
        </w:trPr>
        <w:tc>
          <w:tcPr>
            <w:tcW w:w="3115" w:type="dxa"/>
            <w:vAlign w:val="center"/>
          </w:tcPr>
          <w:p w14:paraId="0FCC321D" w14:textId="77777777" w:rsidR="005E7330" w:rsidRPr="000B13AF" w:rsidRDefault="005E7330" w:rsidP="00135C8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/>
              </w:rPr>
              <w:t xml:space="preserve">Period snimanja </w:t>
            </w:r>
          </w:p>
        </w:tc>
        <w:tc>
          <w:tcPr>
            <w:tcW w:w="6385" w:type="dxa"/>
            <w:vAlign w:val="center"/>
          </w:tcPr>
          <w:p w14:paraId="27AB34BD" w14:textId="77777777" w:rsidR="005E7330" w:rsidRPr="000B13AF" w:rsidRDefault="005E7330" w:rsidP="00135C8A">
            <w:pPr>
              <w:spacing w:before="60" w:after="60" w:line="240" w:lineRule="auto"/>
              <w:ind w:left="283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>Snimci prikupljeni u periodu Januar 2024.-Oktobar 2024. – za potrebe kreiranja nultog stanja baze podataka</w:t>
            </w:r>
          </w:p>
          <w:p w14:paraId="6E131076" w14:textId="77777777" w:rsidR="005E7330" w:rsidRPr="000B13AF" w:rsidRDefault="005E7330" w:rsidP="00135C8A">
            <w:pPr>
              <w:spacing w:before="60" w:after="60" w:line="240" w:lineRule="auto"/>
              <w:ind w:left="283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</w:p>
        </w:tc>
      </w:tr>
    </w:tbl>
    <w:p w14:paraId="4F4C5445" w14:textId="3E49CD42" w:rsidR="005E7330" w:rsidRPr="000B13AF" w:rsidRDefault="005E7330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32F06A73" w14:textId="77777777" w:rsidR="005E7330" w:rsidRPr="000B13AF" w:rsidRDefault="005E7330" w:rsidP="005E7330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Mijenja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 xml:space="preserve"> se </w:t>
      </w: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i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proofErr w:type="spellStart"/>
      <w:r w:rsidRPr="000B13AF">
        <w:rPr>
          <w:rFonts w:ascii="Arial" w:eastAsia="Calibri" w:hAnsi="Arial" w:cs="Arial"/>
          <w:b/>
          <w:bCs/>
          <w:sz w:val="20"/>
          <w:szCs w:val="20"/>
        </w:rPr>
        <w:t>glasi</w:t>
      </w:r>
      <w:proofErr w:type="spellEnd"/>
      <w:r w:rsidRPr="000B13AF">
        <w:rPr>
          <w:rFonts w:ascii="Arial" w:eastAsia="Calibri" w:hAnsi="Arial" w:cs="Arial"/>
          <w:b/>
          <w:bCs/>
          <w:sz w:val="20"/>
          <w:szCs w:val="20"/>
        </w:rPr>
        <w:t>:</w:t>
      </w:r>
    </w:p>
    <w:p w14:paraId="30542FEC" w14:textId="28BF4D7F" w:rsidR="005E7330" w:rsidRPr="000B13AF" w:rsidRDefault="005E7330" w:rsidP="00A46CA6">
      <w:pPr>
        <w:rPr>
          <w:rFonts w:ascii="Arial" w:eastAsia="Calibri" w:hAnsi="Arial" w:cs="Arial"/>
          <w:sz w:val="20"/>
          <w:szCs w:val="20"/>
          <w:lang w:val="sr-Latn-ME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6385"/>
      </w:tblGrid>
      <w:tr w:rsidR="005E7330" w:rsidRPr="000B13AF" w14:paraId="26E49C48" w14:textId="77777777" w:rsidTr="00135C8A">
        <w:trPr>
          <w:trHeight w:val="391"/>
        </w:trPr>
        <w:tc>
          <w:tcPr>
            <w:tcW w:w="3115" w:type="dxa"/>
            <w:vAlign w:val="center"/>
          </w:tcPr>
          <w:p w14:paraId="61596626" w14:textId="77777777" w:rsidR="005E7330" w:rsidRPr="000B13AF" w:rsidRDefault="005E7330" w:rsidP="00135C8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/>
              </w:rPr>
              <w:t xml:space="preserve">Period snimanja </w:t>
            </w:r>
          </w:p>
        </w:tc>
        <w:tc>
          <w:tcPr>
            <w:tcW w:w="6385" w:type="dxa"/>
            <w:vAlign w:val="center"/>
          </w:tcPr>
          <w:p w14:paraId="3DB0AFAC" w14:textId="5EEC4A1F" w:rsidR="005E7330" w:rsidRPr="000B13AF" w:rsidRDefault="005E7330" w:rsidP="00135C8A">
            <w:pPr>
              <w:spacing w:before="60" w:after="60" w:line="240" w:lineRule="auto"/>
              <w:ind w:left="283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 xml:space="preserve">Snimci prikupljeni u periodu </w:t>
            </w:r>
            <w:r w:rsidR="003C2085"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>Decembar</w:t>
            </w:r>
            <w:r w:rsidRPr="000B13AF">
              <w:rPr>
                <w:rFonts w:ascii="Arial" w:hAnsi="Arial" w:cs="Arial"/>
                <w:sz w:val="20"/>
                <w:szCs w:val="20"/>
                <w:lang w:val="sr-Latn-ME" w:eastAsia="bs-Latn-BA"/>
              </w:rPr>
              <w:t xml:space="preserve"> 2024. – za potrebe kreiranja nultog stanja baze podataka</w:t>
            </w:r>
          </w:p>
          <w:p w14:paraId="3E503A98" w14:textId="77777777" w:rsidR="005E7330" w:rsidRPr="000B13AF" w:rsidRDefault="005E7330" w:rsidP="00135C8A">
            <w:pPr>
              <w:spacing w:before="60" w:after="60" w:line="240" w:lineRule="auto"/>
              <w:ind w:left="283"/>
              <w:rPr>
                <w:rFonts w:ascii="Arial" w:hAnsi="Arial" w:cs="Arial"/>
                <w:sz w:val="20"/>
                <w:szCs w:val="20"/>
                <w:lang w:val="sr-Latn-ME" w:eastAsia="bs-Latn-BA"/>
              </w:rPr>
            </w:pPr>
          </w:p>
        </w:tc>
      </w:tr>
    </w:tbl>
    <w:p w14:paraId="63A4FBFE" w14:textId="77777777" w:rsidR="00CD7F8B" w:rsidRPr="000B13AF" w:rsidRDefault="00CD7F8B" w:rsidP="003805F2">
      <w:pPr>
        <w:rPr>
          <w:rFonts w:ascii="Arial" w:eastAsia="Calibri" w:hAnsi="Arial" w:cs="Arial"/>
          <w:b/>
          <w:sz w:val="20"/>
          <w:szCs w:val="20"/>
          <w:lang w:val="sr-Latn-ME"/>
        </w:rPr>
      </w:pPr>
    </w:p>
    <w:p w14:paraId="3CFC356D" w14:textId="23A748EA" w:rsidR="003B0EDE" w:rsidRPr="000B13AF" w:rsidRDefault="000C0F7E" w:rsidP="003805F2">
      <w:pPr>
        <w:rPr>
          <w:rFonts w:ascii="Arial" w:eastAsia="Calibri" w:hAnsi="Arial" w:cs="Arial"/>
          <w:sz w:val="20"/>
          <w:szCs w:val="20"/>
          <w:lang w:val="sr-Latn-ME"/>
        </w:rPr>
      </w:pPr>
      <w:r w:rsidRPr="000B13AF">
        <w:rPr>
          <w:rFonts w:ascii="Arial" w:eastAsia="Calibri" w:hAnsi="Arial" w:cs="Arial"/>
          <w:b/>
          <w:sz w:val="20"/>
          <w:szCs w:val="20"/>
          <w:lang w:val="sr-Latn-ME"/>
        </w:rPr>
        <w:t xml:space="preserve">Napomena: </w:t>
      </w:r>
      <w:r w:rsidR="00A46CA6" w:rsidRPr="000B13AF">
        <w:rPr>
          <w:rFonts w:ascii="Arial" w:eastAsia="Calibri" w:hAnsi="Arial" w:cs="Arial"/>
          <w:sz w:val="20"/>
          <w:szCs w:val="20"/>
          <w:lang w:val="sr-Latn-ME"/>
        </w:rPr>
        <w:t>Izmjena br.1 Tenderske dokumetacije je sastavni dio predmetne Tenderske dokumetacije.</w:t>
      </w:r>
    </w:p>
    <w:p w14:paraId="00A0F9B4" w14:textId="4E119C2F" w:rsidR="00CD7F8B" w:rsidRPr="000B13AF" w:rsidRDefault="00AA28C0" w:rsidP="00CD7F8B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0B13AF">
        <w:rPr>
          <w:rFonts w:ascii="Arial" w:hAnsi="Arial" w:cs="Arial"/>
          <w:sz w:val="20"/>
          <w:szCs w:val="20"/>
          <w:lang w:val="sr-Latn-ME"/>
        </w:rPr>
        <w:t>Privredni subjekat ima pravo da pisanim zahtjevom traži od naručioca pojašnjenje  izmjena i/ili dopuna tenderske dokumentacije tokom roka za dostavljanje ponuda, a najkasnije deset dana prije isteka roka određenog za dostavljanje ponuda.</w:t>
      </w:r>
      <w:r w:rsidRPr="000B13AF">
        <w:rPr>
          <w:rFonts w:ascii="Arial" w:hAnsi="Arial" w:cs="Arial"/>
          <w:sz w:val="20"/>
          <w:szCs w:val="20"/>
          <w:lang w:val="sr-Latn-ME"/>
        </w:rPr>
        <w:cr/>
        <w:t>Zahtjev se podnosi isključivo putem ESJN-a.</w:t>
      </w:r>
    </w:p>
    <w:p w14:paraId="14A1A2D3" w14:textId="77777777" w:rsidR="000B13AF" w:rsidRPr="000B13AF" w:rsidRDefault="000B13AF" w:rsidP="00CD7F8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1F2D1572" w14:textId="18A4A4AA" w:rsidR="00195D56" w:rsidRPr="000B13AF" w:rsidRDefault="00195D56" w:rsidP="00B46A9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outlineLvl w:val="0"/>
        <w:rPr>
          <w:rFonts w:ascii="Arial" w:hAnsi="Arial" w:cs="Arial"/>
          <w:b/>
          <w:iCs/>
          <w:sz w:val="20"/>
          <w:szCs w:val="20"/>
          <w:lang w:val="sr-Latn-ME"/>
        </w:rPr>
      </w:pPr>
      <w:bookmarkStart w:id="4" w:name="_Toc62730568"/>
      <w:r w:rsidRPr="000B13AF">
        <w:rPr>
          <w:rFonts w:ascii="Arial" w:hAnsi="Arial" w:cs="Arial"/>
          <w:b/>
          <w:sz w:val="20"/>
          <w:szCs w:val="20"/>
          <w:lang w:val="sr-Latn-ME"/>
        </w:rPr>
        <w:t>UPUTSTVO O PRAVNOM SREDSTVU</w:t>
      </w:r>
      <w:bookmarkEnd w:id="4"/>
    </w:p>
    <w:p w14:paraId="4F7D1727" w14:textId="7F8DE272" w:rsidR="00195D56" w:rsidRPr="000B13AF" w:rsidRDefault="00195D56" w:rsidP="00B46A9C">
      <w:pPr>
        <w:tabs>
          <w:tab w:val="left" w:pos="5760"/>
        </w:tabs>
        <w:ind w:left="709"/>
        <w:jc w:val="both"/>
        <w:rPr>
          <w:rFonts w:ascii="Arial" w:hAnsi="Arial" w:cs="Arial"/>
          <w:color w:val="000000"/>
          <w:sz w:val="20"/>
          <w:szCs w:val="20"/>
        </w:rPr>
      </w:pP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t>Privredni subjekat može da izjavi žalbu protiv izmjene i/ili dopune tenderske dokumentacije Komisiji za zaštitu prava</w:t>
      </w:r>
      <w:r w:rsidRPr="000B13AF">
        <w:rPr>
          <w:rFonts w:ascii="Arial" w:hAnsi="Arial" w:cs="Arial"/>
          <w:color w:val="000000"/>
          <w:sz w:val="20"/>
          <w:szCs w:val="20"/>
        </w:rPr>
        <w:t>:</w:t>
      </w:r>
    </w:p>
    <w:p w14:paraId="72384089" w14:textId="77777777" w:rsidR="0062509C" w:rsidRPr="000B13AF" w:rsidRDefault="0062509C" w:rsidP="0062509C">
      <w:pPr>
        <w:pStyle w:val="T30X"/>
        <w:ind w:left="567" w:hanging="283"/>
        <w:rPr>
          <w:rFonts w:ascii="Arial" w:hAnsi="Arial" w:cs="Arial"/>
          <w:sz w:val="20"/>
          <w:szCs w:val="20"/>
        </w:rPr>
      </w:pPr>
      <w:r w:rsidRPr="000B13AF">
        <w:rPr>
          <w:rFonts w:ascii="Arial" w:hAnsi="Arial" w:cs="Arial"/>
          <w:sz w:val="20"/>
          <w:szCs w:val="20"/>
        </w:rPr>
        <w:t xml:space="preserve">   1) u </w:t>
      </w:r>
      <w:proofErr w:type="spellStart"/>
      <w:r w:rsidRPr="000B13AF">
        <w:rPr>
          <w:rFonts w:ascii="Arial" w:hAnsi="Arial" w:cs="Arial"/>
          <w:sz w:val="20"/>
          <w:szCs w:val="20"/>
        </w:rPr>
        <w:t>roku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od 20 dana od dana </w:t>
      </w:r>
      <w:proofErr w:type="spellStart"/>
      <w:r w:rsidRPr="000B13AF">
        <w:rPr>
          <w:rFonts w:ascii="Arial" w:hAnsi="Arial" w:cs="Arial"/>
          <w:sz w:val="20"/>
          <w:szCs w:val="20"/>
        </w:rPr>
        <w:t>objavljivanja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B13AF">
        <w:rPr>
          <w:rFonts w:ascii="Arial" w:hAnsi="Arial" w:cs="Arial"/>
          <w:sz w:val="20"/>
          <w:szCs w:val="20"/>
        </w:rPr>
        <w:t>odnosno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dostavljanja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tenderske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dokumentacije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ili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izmjene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i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dopune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tenderske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dokumentacije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B13AF">
        <w:rPr>
          <w:rFonts w:ascii="Arial" w:hAnsi="Arial" w:cs="Arial"/>
          <w:sz w:val="20"/>
          <w:szCs w:val="20"/>
        </w:rPr>
        <w:t>ako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0B13AF">
        <w:rPr>
          <w:rFonts w:ascii="Arial" w:hAnsi="Arial" w:cs="Arial"/>
          <w:sz w:val="20"/>
          <w:szCs w:val="20"/>
        </w:rPr>
        <w:t>rok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za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podnošenje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prijava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za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kvalifikaciju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B13AF">
        <w:rPr>
          <w:rFonts w:ascii="Arial" w:hAnsi="Arial" w:cs="Arial"/>
          <w:sz w:val="20"/>
          <w:szCs w:val="20"/>
        </w:rPr>
        <w:t>odnosno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ponuda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najmanje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30 dana od dana </w:t>
      </w:r>
      <w:proofErr w:type="spellStart"/>
      <w:r w:rsidRPr="000B13AF">
        <w:rPr>
          <w:rFonts w:ascii="Arial" w:hAnsi="Arial" w:cs="Arial"/>
          <w:sz w:val="20"/>
          <w:szCs w:val="20"/>
        </w:rPr>
        <w:t>objavljivanja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B13AF">
        <w:rPr>
          <w:rFonts w:ascii="Arial" w:hAnsi="Arial" w:cs="Arial"/>
          <w:sz w:val="20"/>
          <w:szCs w:val="20"/>
        </w:rPr>
        <w:t>odnosno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dostavljanja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tenderske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dokumentacije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ili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izmjene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i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dopune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tenderske</w:t>
      </w:r>
      <w:proofErr w:type="spellEnd"/>
      <w:r w:rsidRPr="000B13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13AF">
        <w:rPr>
          <w:rFonts w:ascii="Arial" w:hAnsi="Arial" w:cs="Arial"/>
          <w:sz w:val="20"/>
          <w:szCs w:val="20"/>
        </w:rPr>
        <w:t>dokumentacije</w:t>
      </w:r>
      <w:proofErr w:type="spellEnd"/>
      <w:r w:rsidRPr="000B13AF">
        <w:rPr>
          <w:rFonts w:ascii="Arial" w:hAnsi="Arial" w:cs="Arial"/>
          <w:sz w:val="20"/>
          <w:szCs w:val="20"/>
        </w:rPr>
        <w:t>;</w:t>
      </w:r>
    </w:p>
    <w:p w14:paraId="7F821A88" w14:textId="77777777" w:rsidR="0062509C" w:rsidRPr="000B13AF" w:rsidRDefault="0062509C" w:rsidP="0062509C">
      <w:pPr>
        <w:pStyle w:val="T30X"/>
        <w:ind w:left="567" w:firstLine="0"/>
        <w:rPr>
          <w:rFonts w:ascii="Arial" w:hAnsi="Arial" w:cs="Arial"/>
          <w:sz w:val="20"/>
          <w:szCs w:val="20"/>
        </w:rPr>
      </w:pPr>
    </w:p>
    <w:p w14:paraId="23AF9FD7" w14:textId="0D92FDC7" w:rsidR="0062509C" w:rsidRPr="000B13AF" w:rsidRDefault="000B13AF" w:rsidP="000B13AF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t xml:space="preserve">     </w:t>
      </w:r>
      <w:r w:rsidR="0062509C" w:rsidRPr="000B13AF">
        <w:rPr>
          <w:rFonts w:ascii="Arial" w:hAnsi="Arial" w:cs="Arial"/>
          <w:color w:val="000000"/>
          <w:sz w:val="20"/>
          <w:szCs w:val="2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57D6633" w14:textId="5B1E7151" w:rsidR="0062509C" w:rsidRPr="000B13AF" w:rsidRDefault="0062509C" w:rsidP="000B13A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highlight w:val="yellow"/>
          <w:lang w:val="sr-Latn-ME"/>
        </w:rPr>
      </w:pP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00B5E5F" w14:textId="39EE08D8" w:rsidR="0062509C" w:rsidRPr="000B13AF" w:rsidRDefault="0062509C" w:rsidP="000B13A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3047F6" w14:textId="77777777" w:rsidR="0062509C" w:rsidRPr="000B13AF" w:rsidRDefault="0062509C" w:rsidP="0062509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fldChar w:fldCharType="begin"/>
      </w: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instrText xml:space="preserve"> HYPERLINK "http://www.kontrola-nabavki.me/" </w:instrText>
      </w: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fldChar w:fldCharType="separate"/>
      </w:r>
      <w:r w:rsidRPr="000B13AF">
        <w:rPr>
          <w:rStyle w:val="Hyperlink"/>
          <w:rFonts w:ascii="Arial" w:hAnsi="Arial" w:cs="Arial"/>
          <w:sz w:val="20"/>
          <w:szCs w:val="20"/>
          <w:lang w:val="sr-Latn-ME"/>
        </w:rPr>
        <w:t>http://www.kontrola-nabavki.me/</w:t>
      </w: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fldChar w:fldCharType="end"/>
      </w:r>
      <w:r w:rsidRPr="000B13AF">
        <w:rPr>
          <w:rFonts w:ascii="Arial" w:hAnsi="Arial" w:cs="Arial"/>
          <w:color w:val="000000"/>
          <w:sz w:val="20"/>
          <w:szCs w:val="20"/>
          <w:lang w:val="sr-Latn-ME"/>
        </w:rPr>
        <w:t>.“.</w:t>
      </w:r>
    </w:p>
    <w:p w14:paraId="7CED6808" w14:textId="77777777" w:rsidR="0062509C" w:rsidRPr="000B13AF" w:rsidRDefault="0062509C" w:rsidP="00195D56">
      <w:pPr>
        <w:pStyle w:val="T30X"/>
        <w:ind w:left="567" w:hanging="283"/>
        <w:rPr>
          <w:rFonts w:ascii="Arial" w:hAnsi="Arial" w:cs="Arial"/>
          <w:sz w:val="20"/>
          <w:szCs w:val="20"/>
        </w:rPr>
      </w:pPr>
    </w:p>
    <w:p w14:paraId="7F648E0E" w14:textId="77777777" w:rsidR="0062509C" w:rsidRPr="000B13AF" w:rsidRDefault="0062509C" w:rsidP="00195D56">
      <w:pPr>
        <w:pStyle w:val="T30X"/>
        <w:ind w:left="567" w:hanging="283"/>
        <w:rPr>
          <w:rFonts w:ascii="Arial" w:hAnsi="Arial" w:cs="Arial"/>
          <w:sz w:val="20"/>
          <w:szCs w:val="20"/>
        </w:rPr>
      </w:pPr>
    </w:p>
    <w:p w14:paraId="0D572B5C" w14:textId="77777777" w:rsidR="00D470A7" w:rsidRPr="000B13AF" w:rsidRDefault="00D470A7" w:rsidP="003805F2">
      <w:pPr>
        <w:rPr>
          <w:rFonts w:ascii="Arial" w:eastAsia="Calibri" w:hAnsi="Arial" w:cs="Arial"/>
          <w:sz w:val="20"/>
          <w:szCs w:val="20"/>
          <w:lang w:val="sr-Latn-ME"/>
        </w:rPr>
      </w:pPr>
    </w:p>
    <w:p w14:paraId="7B895E90" w14:textId="3D40D7A8" w:rsidR="007E1AD5" w:rsidRPr="000B13AF" w:rsidRDefault="00482389" w:rsidP="0062509C">
      <w:pPr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0B13AF">
        <w:rPr>
          <w:rFonts w:ascii="Arial" w:hAnsi="Arial" w:cs="Arial"/>
          <w:sz w:val="20"/>
          <w:szCs w:val="20"/>
        </w:rPr>
        <w:t xml:space="preserve">                          </w:t>
      </w:r>
      <w:proofErr w:type="spellStart"/>
      <w:r w:rsidR="00AB2329" w:rsidRPr="000B13AF">
        <w:rPr>
          <w:rFonts w:ascii="Arial" w:hAnsi="Arial" w:cs="Arial"/>
          <w:sz w:val="20"/>
          <w:szCs w:val="20"/>
        </w:rPr>
        <w:t>K</w:t>
      </w:r>
      <w:r w:rsidR="007E7277" w:rsidRPr="000B13AF">
        <w:rPr>
          <w:rFonts w:ascii="Arial" w:hAnsi="Arial" w:cs="Arial"/>
          <w:sz w:val="20"/>
          <w:szCs w:val="20"/>
        </w:rPr>
        <w:t>omisija</w:t>
      </w:r>
      <w:proofErr w:type="spellEnd"/>
      <w:r w:rsidR="00AB2329" w:rsidRPr="000B13AF">
        <w:rPr>
          <w:rFonts w:ascii="Arial" w:hAnsi="Arial" w:cs="Arial"/>
          <w:sz w:val="20"/>
          <w:szCs w:val="20"/>
        </w:rPr>
        <w:t xml:space="preserve"> </w:t>
      </w:r>
      <w:r w:rsidR="007E7277" w:rsidRPr="000B13AF">
        <w:rPr>
          <w:rFonts w:ascii="Arial" w:hAnsi="Arial" w:cs="Arial"/>
          <w:sz w:val="20"/>
          <w:szCs w:val="20"/>
          <w:lang w:val="sr-Latn-CS"/>
        </w:rPr>
        <w:t xml:space="preserve">za sprovođenje </w:t>
      </w:r>
      <w:r w:rsidR="007E1AD5" w:rsidRPr="000B13AF">
        <w:rPr>
          <w:rFonts w:ascii="Arial" w:hAnsi="Arial" w:cs="Arial"/>
          <w:sz w:val="20"/>
          <w:szCs w:val="20"/>
          <w:lang w:val="sr-Latn-CS"/>
        </w:rPr>
        <w:t xml:space="preserve">postupka </w:t>
      </w:r>
      <w:r w:rsidR="007E7277" w:rsidRPr="000B13AF">
        <w:rPr>
          <w:rFonts w:ascii="Arial" w:hAnsi="Arial" w:cs="Arial"/>
          <w:sz w:val="20"/>
          <w:szCs w:val="20"/>
          <w:lang w:val="sr-Latn-CS"/>
        </w:rPr>
        <w:t>j</w:t>
      </w:r>
      <w:r w:rsidR="007E1AD5" w:rsidRPr="000B13AF">
        <w:rPr>
          <w:rFonts w:ascii="Arial" w:hAnsi="Arial" w:cs="Arial"/>
          <w:sz w:val="20"/>
          <w:szCs w:val="20"/>
          <w:lang w:val="sr-Latn-CS"/>
        </w:rPr>
        <w:t>avne</w:t>
      </w:r>
      <w:r w:rsidR="007E7277" w:rsidRPr="000B13AF">
        <w:rPr>
          <w:rFonts w:ascii="Arial" w:hAnsi="Arial" w:cs="Arial"/>
          <w:sz w:val="20"/>
          <w:szCs w:val="20"/>
          <w:lang w:val="sr-Latn-CS"/>
        </w:rPr>
        <w:t xml:space="preserve"> nabavke</w:t>
      </w:r>
      <w:r w:rsidR="00AB2329" w:rsidRPr="000B13AF">
        <w:rPr>
          <w:rFonts w:ascii="Arial" w:hAnsi="Arial" w:cs="Arial"/>
          <w:color w:val="00B0F0"/>
          <w:sz w:val="20"/>
          <w:szCs w:val="20"/>
          <w:lang w:val="sr-Latn-CS"/>
        </w:rPr>
        <w:t xml:space="preserve">                                                    </w:t>
      </w:r>
    </w:p>
    <w:p w14:paraId="54C38B93" w14:textId="10DECE34" w:rsidR="00333F7A" w:rsidRPr="000B13AF" w:rsidRDefault="00333F7A" w:rsidP="0071613F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33F7A" w:rsidRPr="000B13AF" w:rsidSect="00333F7A">
      <w:headerReference w:type="first" r:id="rId8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5932C" w14:textId="77777777" w:rsidR="00AB3EF2" w:rsidRDefault="00AB3EF2" w:rsidP="000F799D">
      <w:pPr>
        <w:spacing w:after="0" w:line="240" w:lineRule="auto"/>
      </w:pPr>
      <w:r>
        <w:separator/>
      </w:r>
    </w:p>
  </w:endnote>
  <w:endnote w:type="continuationSeparator" w:id="0">
    <w:p w14:paraId="0AB3A1CE" w14:textId="77777777" w:rsidR="00AB3EF2" w:rsidRDefault="00AB3EF2" w:rsidP="000F7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D5042" w14:textId="77777777" w:rsidR="00AB3EF2" w:rsidRDefault="00AB3EF2" w:rsidP="000F799D">
      <w:pPr>
        <w:spacing w:after="0" w:line="240" w:lineRule="auto"/>
      </w:pPr>
      <w:r>
        <w:separator/>
      </w:r>
    </w:p>
  </w:footnote>
  <w:footnote w:type="continuationSeparator" w:id="0">
    <w:p w14:paraId="245CD486" w14:textId="77777777" w:rsidR="00AB3EF2" w:rsidRDefault="00AB3EF2" w:rsidP="000F7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4678"/>
      <w:gridCol w:w="3679"/>
    </w:tblGrid>
    <w:tr w:rsidR="009A6287" w:rsidRPr="009A6287" w14:paraId="2CD7F368" w14:textId="77777777" w:rsidTr="00135C8A">
      <w:tc>
        <w:tcPr>
          <w:tcW w:w="1271" w:type="dxa"/>
        </w:tcPr>
        <w:p w14:paraId="31F81FAA" w14:textId="77777777" w:rsidR="009A6287" w:rsidRPr="009A6287" w:rsidRDefault="009A6287" w:rsidP="009A6287">
          <w:pPr>
            <w:jc w:val="both"/>
            <w:rPr>
              <w:sz w:val="24"/>
              <w:lang w:val="sr-Latn-ME"/>
            </w:rPr>
          </w:pPr>
          <w:r w:rsidRPr="009A6287">
            <w:rPr>
              <w:noProof/>
              <w:sz w:val="24"/>
            </w:rPr>
            <mc:AlternateContent>
              <mc:Choice Requires="wps">
                <w:drawing>
                  <wp:anchor distT="0" distB="0" distL="114299" distR="114299" simplePos="0" relativeHeight="251659264" behindDoc="0" locked="0" layoutInCell="1" allowOverlap="1" wp14:anchorId="73A1A828" wp14:editId="1BBCFC65">
                    <wp:simplePos x="0" y="0"/>
                    <wp:positionH relativeFrom="column">
                      <wp:posOffset>716762</wp:posOffset>
                    </wp:positionH>
                    <wp:positionV relativeFrom="paragraph">
                      <wp:posOffset>-20955</wp:posOffset>
                    </wp:positionV>
                    <wp:extent cx="0" cy="635000"/>
                    <wp:effectExtent l="0" t="0" r="38100" b="31750"/>
                    <wp:wrapNone/>
                    <wp:docPr id="27" name="Straight Connector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350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D5B03D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line w14:anchorId="3B50611F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6.45pt,-1.65pt" to="56.4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" strokecolor="#d5b03d" strokeweight="1.5pt">
                    <v:stroke joinstyle="miter"/>
                    <o:lock v:ext="edit" shapetype="f"/>
                  </v:line>
                </w:pict>
              </mc:Fallback>
            </mc:AlternateContent>
          </w:r>
          <w:r w:rsidRPr="009A6287">
            <w:rPr>
              <w:noProof/>
              <w:sz w:val="24"/>
            </w:rPr>
            <w:drawing>
              <wp:anchor distT="0" distB="0" distL="114300" distR="114300" simplePos="0" relativeHeight="251660288" behindDoc="0" locked="0" layoutInCell="1" allowOverlap="1" wp14:anchorId="3C2B7DE4" wp14:editId="6B896D71">
                <wp:simplePos x="0" y="0"/>
                <wp:positionH relativeFrom="column">
                  <wp:posOffset>64643</wp:posOffset>
                </wp:positionH>
                <wp:positionV relativeFrom="paragraph">
                  <wp:posOffset>-24663</wp:posOffset>
                </wp:positionV>
                <wp:extent cx="539115" cy="621665"/>
                <wp:effectExtent l="0" t="0" r="0" b="6985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9115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</w:tcPr>
        <w:p w14:paraId="16E37C00" w14:textId="77777777" w:rsidR="009A6287" w:rsidRPr="009A6287" w:rsidRDefault="009A6287" w:rsidP="009A6287">
          <w:pPr>
            <w:jc w:val="both"/>
            <w:rPr>
              <w:sz w:val="24"/>
              <w:lang w:val="sr-Latn-ME"/>
            </w:rPr>
          </w:pPr>
          <w:r w:rsidRPr="009A6287">
            <w:rPr>
              <w:sz w:val="24"/>
              <w:lang w:val="sr-Latn-ME"/>
            </w:rPr>
            <w:t>Crna Gora</w:t>
          </w:r>
        </w:p>
        <w:p w14:paraId="3018CB2A" w14:textId="77777777" w:rsidR="009A6287" w:rsidRPr="009A6287" w:rsidRDefault="009A6287" w:rsidP="009A6287">
          <w:pPr>
            <w:jc w:val="both"/>
            <w:rPr>
              <w:sz w:val="24"/>
              <w:lang w:val="sr-Latn-ME"/>
            </w:rPr>
          </w:pPr>
          <w:r w:rsidRPr="009A6287">
            <w:rPr>
              <w:sz w:val="24"/>
              <w:lang w:val="sr-Latn-ME"/>
            </w:rPr>
            <w:t xml:space="preserve">Ministarstvo prostornog planiranja, </w:t>
          </w:r>
        </w:p>
        <w:p w14:paraId="4236E8D1" w14:textId="77777777" w:rsidR="009A6287" w:rsidRPr="009A6287" w:rsidRDefault="009A6287" w:rsidP="009A6287">
          <w:pPr>
            <w:jc w:val="both"/>
            <w:rPr>
              <w:sz w:val="24"/>
              <w:lang w:val="sr-Latn-ME"/>
            </w:rPr>
          </w:pPr>
          <w:r w:rsidRPr="009A6287">
            <w:rPr>
              <w:sz w:val="24"/>
              <w:lang w:val="sr-Latn-ME"/>
            </w:rPr>
            <w:t>urbanizma i državne imovine</w:t>
          </w:r>
        </w:p>
      </w:tc>
      <w:tc>
        <w:tcPr>
          <w:tcW w:w="3679" w:type="dxa"/>
        </w:tcPr>
        <w:p w14:paraId="4F8E7C9B" w14:textId="77777777" w:rsidR="009A6287" w:rsidRPr="009A6287" w:rsidRDefault="009A6287" w:rsidP="009A6287">
          <w:pPr>
            <w:jc w:val="right"/>
            <w:rPr>
              <w:sz w:val="20"/>
              <w:lang w:val="sr-Latn-ME"/>
            </w:rPr>
          </w:pPr>
          <w:r w:rsidRPr="009A6287">
            <w:rPr>
              <w:sz w:val="20"/>
              <w:lang w:val="sr-Latn-ME"/>
            </w:rPr>
            <w:t>Adresa: IV Proleterske brigade broj 19</w:t>
          </w:r>
        </w:p>
        <w:p w14:paraId="284F289E" w14:textId="77777777" w:rsidR="009A6287" w:rsidRPr="009A6287" w:rsidRDefault="009A6287" w:rsidP="009A6287">
          <w:pPr>
            <w:jc w:val="right"/>
            <w:rPr>
              <w:sz w:val="20"/>
              <w:lang w:val="sr-Latn-ME"/>
            </w:rPr>
          </w:pPr>
          <w:r w:rsidRPr="009A6287">
            <w:rPr>
              <w:sz w:val="20"/>
              <w:lang w:val="sr-Latn-ME"/>
            </w:rPr>
            <w:t>81000 Podgorica, Crna Gora</w:t>
          </w:r>
        </w:p>
        <w:p w14:paraId="7FD5F4DC" w14:textId="77777777" w:rsidR="009A6287" w:rsidRPr="009A6287" w:rsidRDefault="009A6287" w:rsidP="009A6287">
          <w:pPr>
            <w:jc w:val="right"/>
            <w:rPr>
              <w:sz w:val="20"/>
              <w:lang w:val="sr-Latn-ME"/>
            </w:rPr>
          </w:pPr>
          <w:r w:rsidRPr="009A6287">
            <w:rPr>
              <w:sz w:val="20"/>
              <w:lang w:val="sr-Latn-ME"/>
            </w:rPr>
            <w:t>Tel: +382 20 446 200</w:t>
          </w:r>
        </w:p>
        <w:p w14:paraId="4E1F965B" w14:textId="77777777" w:rsidR="009A6287" w:rsidRPr="009A6287" w:rsidRDefault="009A6287" w:rsidP="009A6287">
          <w:pPr>
            <w:jc w:val="right"/>
            <w:rPr>
              <w:sz w:val="24"/>
              <w:lang w:val="sr-Latn-ME"/>
            </w:rPr>
          </w:pPr>
          <w:r w:rsidRPr="009A6287">
            <w:rPr>
              <w:sz w:val="20"/>
              <w:lang w:val="sr-Latn-ME"/>
            </w:rPr>
            <w:t>Tel: +382 20 446 339</w:t>
          </w:r>
        </w:p>
      </w:tc>
    </w:tr>
  </w:tbl>
  <w:p w14:paraId="73C7B276" w14:textId="0796744B" w:rsidR="00333F7A" w:rsidRPr="007E1AD5" w:rsidRDefault="00333F7A" w:rsidP="007E1A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96428"/>
    <w:multiLevelType w:val="hybridMultilevel"/>
    <w:tmpl w:val="78BE9B0E"/>
    <w:lvl w:ilvl="0" w:tplc="88E669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6154B"/>
    <w:multiLevelType w:val="hybridMultilevel"/>
    <w:tmpl w:val="81E0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16948"/>
    <w:multiLevelType w:val="hybridMultilevel"/>
    <w:tmpl w:val="B3A2C34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07F85"/>
    <w:multiLevelType w:val="hybridMultilevel"/>
    <w:tmpl w:val="35B49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469"/>
    <w:rsid w:val="00010466"/>
    <w:rsid w:val="00011A12"/>
    <w:rsid w:val="00040185"/>
    <w:rsid w:val="000656FC"/>
    <w:rsid w:val="000A72BA"/>
    <w:rsid w:val="000B0A52"/>
    <w:rsid w:val="000B13AF"/>
    <w:rsid w:val="000C0F7E"/>
    <w:rsid w:val="000F799D"/>
    <w:rsid w:val="00133596"/>
    <w:rsid w:val="00154413"/>
    <w:rsid w:val="00171328"/>
    <w:rsid w:val="001811D2"/>
    <w:rsid w:val="00195D56"/>
    <w:rsid w:val="001C1F51"/>
    <w:rsid w:val="001E0762"/>
    <w:rsid w:val="0020315A"/>
    <w:rsid w:val="00241A06"/>
    <w:rsid w:val="00251E73"/>
    <w:rsid w:val="002771AE"/>
    <w:rsid w:val="0030723C"/>
    <w:rsid w:val="00333F7A"/>
    <w:rsid w:val="0033464F"/>
    <w:rsid w:val="00345BCB"/>
    <w:rsid w:val="00357306"/>
    <w:rsid w:val="003805F2"/>
    <w:rsid w:val="003B0EDE"/>
    <w:rsid w:val="003C2085"/>
    <w:rsid w:val="003D7326"/>
    <w:rsid w:val="003E3D2C"/>
    <w:rsid w:val="00401F11"/>
    <w:rsid w:val="00410FEC"/>
    <w:rsid w:val="004154D0"/>
    <w:rsid w:val="00425048"/>
    <w:rsid w:val="004406B8"/>
    <w:rsid w:val="00445100"/>
    <w:rsid w:val="00446D5B"/>
    <w:rsid w:val="0045003F"/>
    <w:rsid w:val="00452A32"/>
    <w:rsid w:val="00480492"/>
    <w:rsid w:val="00482389"/>
    <w:rsid w:val="00492238"/>
    <w:rsid w:val="004B42E8"/>
    <w:rsid w:val="004C6EFF"/>
    <w:rsid w:val="004F36E1"/>
    <w:rsid w:val="00503D57"/>
    <w:rsid w:val="005140B9"/>
    <w:rsid w:val="00514DE5"/>
    <w:rsid w:val="005257C2"/>
    <w:rsid w:val="00585C2E"/>
    <w:rsid w:val="00594793"/>
    <w:rsid w:val="00595D6C"/>
    <w:rsid w:val="005B055C"/>
    <w:rsid w:val="005B2967"/>
    <w:rsid w:val="005E7330"/>
    <w:rsid w:val="006003F9"/>
    <w:rsid w:val="00622568"/>
    <w:rsid w:val="0062509C"/>
    <w:rsid w:val="0064021A"/>
    <w:rsid w:val="006556C3"/>
    <w:rsid w:val="006624E1"/>
    <w:rsid w:val="006708DA"/>
    <w:rsid w:val="006B6275"/>
    <w:rsid w:val="006E17C4"/>
    <w:rsid w:val="00713A18"/>
    <w:rsid w:val="0071613F"/>
    <w:rsid w:val="0072783A"/>
    <w:rsid w:val="007414F1"/>
    <w:rsid w:val="007E1AD5"/>
    <w:rsid w:val="007E7277"/>
    <w:rsid w:val="00802D9D"/>
    <w:rsid w:val="00820CAF"/>
    <w:rsid w:val="00840744"/>
    <w:rsid w:val="008509AC"/>
    <w:rsid w:val="008651DB"/>
    <w:rsid w:val="00870CDA"/>
    <w:rsid w:val="00890B43"/>
    <w:rsid w:val="008E5585"/>
    <w:rsid w:val="00915469"/>
    <w:rsid w:val="00925D28"/>
    <w:rsid w:val="00957261"/>
    <w:rsid w:val="009917F8"/>
    <w:rsid w:val="009A6287"/>
    <w:rsid w:val="00A00BC1"/>
    <w:rsid w:val="00A235AF"/>
    <w:rsid w:val="00A46CA6"/>
    <w:rsid w:val="00A5373F"/>
    <w:rsid w:val="00A57084"/>
    <w:rsid w:val="00A97F74"/>
    <w:rsid w:val="00AA28C0"/>
    <w:rsid w:val="00AB2329"/>
    <w:rsid w:val="00AB3EF2"/>
    <w:rsid w:val="00AB53A1"/>
    <w:rsid w:val="00AE20DE"/>
    <w:rsid w:val="00B06813"/>
    <w:rsid w:val="00B06D1B"/>
    <w:rsid w:val="00B15B00"/>
    <w:rsid w:val="00B42108"/>
    <w:rsid w:val="00B43408"/>
    <w:rsid w:val="00B46A9C"/>
    <w:rsid w:val="00B81633"/>
    <w:rsid w:val="00BB327F"/>
    <w:rsid w:val="00BD0FC5"/>
    <w:rsid w:val="00C231AD"/>
    <w:rsid w:val="00C241AB"/>
    <w:rsid w:val="00C43DBB"/>
    <w:rsid w:val="00C56454"/>
    <w:rsid w:val="00C616F7"/>
    <w:rsid w:val="00C7232E"/>
    <w:rsid w:val="00C82DBD"/>
    <w:rsid w:val="00CA52C3"/>
    <w:rsid w:val="00CB6CA8"/>
    <w:rsid w:val="00CB6D61"/>
    <w:rsid w:val="00CD7F8B"/>
    <w:rsid w:val="00CF5636"/>
    <w:rsid w:val="00D16D9C"/>
    <w:rsid w:val="00D470A7"/>
    <w:rsid w:val="00D470D9"/>
    <w:rsid w:val="00DA188F"/>
    <w:rsid w:val="00DA5AA6"/>
    <w:rsid w:val="00DD075B"/>
    <w:rsid w:val="00DD7071"/>
    <w:rsid w:val="00E222A5"/>
    <w:rsid w:val="00E53C98"/>
    <w:rsid w:val="00E67C9A"/>
    <w:rsid w:val="00E91538"/>
    <w:rsid w:val="00EB6347"/>
    <w:rsid w:val="00EE3457"/>
    <w:rsid w:val="00EF55A2"/>
    <w:rsid w:val="00F619E1"/>
    <w:rsid w:val="00F967CA"/>
    <w:rsid w:val="00FA0070"/>
    <w:rsid w:val="00FA67B1"/>
    <w:rsid w:val="00FD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04F2F"/>
  <w15:docId w15:val="{8A978D99-B38C-4C0B-A617-81F0D7AE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0F799D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hAnsi="Arial" w:cs="Arial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9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99D"/>
  </w:style>
  <w:style w:type="paragraph" w:styleId="Footer">
    <w:name w:val="footer"/>
    <w:basedOn w:val="Normal"/>
    <w:link w:val="FooterChar"/>
    <w:uiPriority w:val="99"/>
    <w:unhideWhenUsed/>
    <w:rsid w:val="000F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99D"/>
  </w:style>
  <w:style w:type="paragraph" w:styleId="Title">
    <w:name w:val="Title"/>
    <w:basedOn w:val="Normal"/>
    <w:next w:val="Normal"/>
    <w:link w:val="TitleChar"/>
    <w:uiPriority w:val="10"/>
    <w:qFormat/>
    <w:rsid w:val="000F799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F799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Heading2Char">
    <w:name w:val="Heading 2 Char"/>
    <w:basedOn w:val="DefaultParagraphFont"/>
    <w:link w:val="Heading2"/>
    <w:rsid w:val="000F799D"/>
    <w:rPr>
      <w:rFonts w:ascii="Arial" w:hAnsi="Arial" w:cs="Arial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9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A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2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3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23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2329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410FEC"/>
  </w:style>
  <w:style w:type="paragraph" w:styleId="NoSpacing">
    <w:name w:val="No Spacing"/>
    <w:link w:val="NoSpacingChar"/>
    <w:uiPriority w:val="1"/>
    <w:qFormat/>
    <w:rsid w:val="00410FEC"/>
    <w:pPr>
      <w:spacing w:after="0" w:line="240" w:lineRule="auto"/>
    </w:pPr>
  </w:style>
  <w:style w:type="character" w:styleId="Hyperlink">
    <w:name w:val="Hyperlink"/>
    <w:uiPriority w:val="99"/>
    <w:rsid w:val="00195D5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95D5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622568"/>
    <w:pPr>
      <w:ind w:left="720"/>
      <w:contextualSpacing/>
    </w:pPr>
  </w:style>
  <w:style w:type="table" w:styleId="TableGrid">
    <w:name w:val="Table Grid"/>
    <w:basedOn w:val="TableNormal"/>
    <w:uiPriority w:val="39"/>
    <w:rsid w:val="009A6287"/>
    <w:pPr>
      <w:spacing w:after="0" w:line="240" w:lineRule="auto"/>
    </w:pPr>
    <w:rPr>
      <w:rFonts w:ascii="Arial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8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a.bulatovic\Desktop\Memorandum%20MEPG%2012.2020.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191D4-97AE-4E4B-B28E-471E603D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MEPG 12.2020.</Template>
  <TotalTime>189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Bulatovic</dc:creator>
  <cp:keywords/>
  <dc:description/>
  <cp:lastModifiedBy>PC</cp:lastModifiedBy>
  <cp:revision>43</cp:revision>
  <cp:lastPrinted>2023-03-06T07:09:00Z</cp:lastPrinted>
  <dcterms:created xsi:type="dcterms:W3CDTF">2023-03-06T20:08:00Z</dcterms:created>
  <dcterms:modified xsi:type="dcterms:W3CDTF">2024-11-01T19:59:00Z</dcterms:modified>
</cp:coreProperties>
</file>