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C2A" w:rsidRPr="001B3277" w:rsidRDefault="00AA3C2A" w:rsidP="00AA3C2A">
      <w:pPr>
        <w:spacing w:after="0" w:line="240" w:lineRule="auto"/>
        <w:jc w:val="right"/>
        <w:rPr>
          <w:rFonts w:ascii="Arial" w:hAnsi="Arial" w:cs="Arial"/>
          <w:b/>
          <w:sz w:val="18"/>
          <w:szCs w:val="18"/>
          <w:lang w:val="en-US"/>
        </w:rPr>
      </w:pPr>
      <w:proofErr w:type="spellStart"/>
      <w:r w:rsidRPr="001B3277">
        <w:rPr>
          <w:rFonts w:ascii="Arial" w:hAnsi="Arial" w:cs="Arial"/>
          <w:b/>
          <w:sz w:val="18"/>
          <w:szCs w:val="18"/>
          <w:lang w:val="en-US"/>
        </w:rPr>
        <w:t>Obrazac</w:t>
      </w:r>
      <w:proofErr w:type="spellEnd"/>
      <w:r w:rsidRPr="001B3277">
        <w:rPr>
          <w:rFonts w:ascii="Arial" w:hAnsi="Arial" w:cs="Arial"/>
          <w:b/>
          <w:sz w:val="18"/>
          <w:szCs w:val="18"/>
          <w:lang w:val="en-US"/>
        </w:rPr>
        <w:t xml:space="preserve"> 1</w:t>
      </w:r>
    </w:p>
    <w:p w:rsidR="000112A6" w:rsidRPr="001B3277" w:rsidRDefault="008D1742" w:rsidP="000112A6">
      <w:pPr>
        <w:ind w:left="-5" w:right="892"/>
        <w:rPr>
          <w:rFonts w:ascii="Arial" w:hAnsi="Arial" w:cs="Arial"/>
          <w:sz w:val="18"/>
          <w:szCs w:val="18"/>
          <w:lang w:val="sr-Latn-CS"/>
        </w:rPr>
      </w:pPr>
      <w:r w:rsidRPr="001B3277">
        <w:rPr>
          <w:rFonts w:ascii="Arial" w:hAnsi="Arial" w:cs="Arial"/>
          <w:noProof/>
          <w:sz w:val="18"/>
          <w:szCs w:val="18"/>
          <w:lang w:val="sr-Latn-ME" w:eastAsia="sr-Latn-ME"/>
        </w:rPr>
        <w:drawing>
          <wp:inline distT="0" distB="0" distL="0" distR="0" wp14:anchorId="52805D5D" wp14:editId="218A9EC4">
            <wp:extent cx="581025" cy="438150"/>
            <wp:effectExtent l="19050" t="0" r="9525" b="0"/>
            <wp:docPr id="1" name="Picture 1" descr="Description: Description: Description: 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GRB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2A6" w:rsidRPr="001B3277" w:rsidRDefault="000112A6" w:rsidP="000112A6">
      <w:pPr>
        <w:pStyle w:val="NoSpacing"/>
        <w:rPr>
          <w:rFonts w:ascii="Arial" w:hAnsi="Arial" w:cs="Arial"/>
          <w:b/>
          <w:sz w:val="18"/>
          <w:szCs w:val="18"/>
          <w:lang w:val="sr-Latn-CS"/>
        </w:rPr>
      </w:pPr>
      <w:r w:rsidRPr="001B3277">
        <w:rPr>
          <w:rFonts w:ascii="Arial" w:hAnsi="Arial" w:cs="Arial"/>
          <w:b/>
          <w:sz w:val="18"/>
          <w:szCs w:val="18"/>
          <w:lang w:val="sr-Latn-CS"/>
        </w:rPr>
        <w:t>Opština Žabljak</w:t>
      </w:r>
    </w:p>
    <w:p w:rsidR="000112A6" w:rsidRPr="001B3277" w:rsidRDefault="000112A6" w:rsidP="000112A6">
      <w:pPr>
        <w:pStyle w:val="NoSpacing"/>
        <w:rPr>
          <w:rFonts w:ascii="Arial" w:hAnsi="Arial" w:cs="Arial"/>
          <w:b/>
          <w:sz w:val="18"/>
          <w:szCs w:val="18"/>
          <w:lang w:val="sr-Latn-CS"/>
        </w:rPr>
      </w:pPr>
      <w:r w:rsidRPr="001B3277">
        <w:rPr>
          <w:rFonts w:ascii="Arial" w:hAnsi="Arial" w:cs="Arial"/>
          <w:b/>
          <w:sz w:val="18"/>
          <w:szCs w:val="18"/>
          <w:lang w:val="sr-Latn-CS"/>
        </w:rPr>
        <w:t>Broj :01-018/23-</w:t>
      </w:r>
      <w:r w:rsidR="00F842F2" w:rsidRPr="001B3277">
        <w:rPr>
          <w:rFonts w:ascii="Arial" w:hAnsi="Arial" w:cs="Arial"/>
          <w:b/>
          <w:sz w:val="18"/>
          <w:szCs w:val="18"/>
          <w:lang w:val="sr-Latn-CS"/>
        </w:rPr>
        <w:t>156</w:t>
      </w:r>
    </w:p>
    <w:p w:rsidR="000112A6" w:rsidRPr="001B3277" w:rsidRDefault="00F842F2" w:rsidP="000112A6">
      <w:pPr>
        <w:pStyle w:val="NoSpacing"/>
        <w:rPr>
          <w:rFonts w:ascii="Arial" w:hAnsi="Arial" w:cs="Arial"/>
          <w:b/>
          <w:sz w:val="18"/>
          <w:szCs w:val="18"/>
          <w:lang w:val="sr-Latn-CS"/>
        </w:rPr>
      </w:pPr>
      <w:r w:rsidRPr="001B3277">
        <w:rPr>
          <w:rFonts w:ascii="Arial" w:hAnsi="Arial" w:cs="Arial"/>
          <w:b/>
          <w:sz w:val="18"/>
          <w:szCs w:val="18"/>
          <w:lang w:val="sr-Latn-CS"/>
        </w:rPr>
        <w:t>Datum,25</w:t>
      </w:r>
      <w:r w:rsidR="005C3728" w:rsidRPr="001B3277">
        <w:rPr>
          <w:rFonts w:ascii="Arial" w:hAnsi="Arial" w:cs="Arial"/>
          <w:b/>
          <w:sz w:val="18"/>
          <w:szCs w:val="18"/>
          <w:lang w:val="sr-Latn-CS"/>
        </w:rPr>
        <w:t>.08</w:t>
      </w:r>
      <w:r w:rsidR="000112A6" w:rsidRPr="001B3277">
        <w:rPr>
          <w:rFonts w:ascii="Arial" w:hAnsi="Arial" w:cs="Arial"/>
          <w:b/>
          <w:sz w:val="18"/>
          <w:szCs w:val="18"/>
          <w:lang w:val="sr-Latn-CS"/>
        </w:rPr>
        <w:t xml:space="preserve">.2023.godine </w:t>
      </w:r>
    </w:p>
    <w:p w:rsidR="000112A6" w:rsidRPr="001B3277" w:rsidRDefault="000112A6" w:rsidP="00AA3C2A">
      <w:pPr>
        <w:spacing w:after="0" w:line="240" w:lineRule="auto"/>
        <w:jc w:val="right"/>
        <w:rPr>
          <w:rFonts w:ascii="Arial" w:hAnsi="Arial" w:cs="Arial"/>
          <w:b/>
          <w:sz w:val="18"/>
          <w:szCs w:val="18"/>
          <w:lang w:val="en-US"/>
        </w:rPr>
      </w:pPr>
    </w:p>
    <w:p w:rsidR="00AA3C2A" w:rsidRPr="001B3277" w:rsidRDefault="00AA3C2A" w:rsidP="00AA3C2A">
      <w:pPr>
        <w:pStyle w:val="BodyText"/>
        <w:ind w:right="-2"/>
        <w:jc w:val="center"/>
        <w:rPr>
          <w:rFonts w:ascii="Arial" w:hAnsi="Arial" w:cs="Arial"/>
          <w:sz w:val="18"/>
          <w:szCs w:val="18"/>
        </w:rPr>
      </w:pPr>
      <w:r w:rsidRPr="001B3277">
        <w:rPr>
          <w:rFonts w:ascii="Arial" w:hAnsi="Arial" w:cs="Arial"/>
          <w:sz w:val="18"/>
          <w:szCs w:val="18"/>
        </w:rPr>
        <w:t>ZAHTJEV ZA DOSTAVLJANJE PONUDA</w:t>
      </w:r>
    </w:p>
    <w:p w:rsidR="00AA3C2A" w:rsidRPr="001B3277" w:rsidRDefault="00AA3C2A" w:rsidP="00AA3C2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A3C2A" w:rsidRPr="001B3277" w:rsidRDefault="00AA3C2A" w:rsidP="00AA3C2A">
      <w:pPr>
        <w:pStyle w:val="ListParagraph"/>
        <w:widowControl w:val="0"/>
        <w:numPr>
          <w:ilvl w:val="0"/>
          <w:numId w:val="1"/>
        </w:numPr>
        <w:tabs>
          <w:tab w:val="left" w:pos="451"/>
        </w:tabs>
        <w:autoSpaceDE w:val="0"/>
        <w:autoSpaceDN w:val="0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B3277">
        <w:rPr>
          <w:rFonts w:ascii="Arial" w:hAnsi="Arial" w:cs="Arial"/>
          <w:b/>
          <w:sz w:val="18"/>
          <w:szCs w:val="18"/>
        </w:rPr>
        <w:t>PODACI O NARUČIOCU</w:t>
      </w:r>
    </w:p>
    <w:p w:rsidR="00AA3C2A" w:rsidRPr="001B3277" w:rsidRDefault="00AA3C2A" w:rsidP="00AA3C2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Ind w:w="214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904"/>
      </w:tblGrid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Naziv naručioca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0112A6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Opština Žabljak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PIB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0112A6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02018535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38027D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hyperlink r:id="rId7" w:history="1">
              <w:r w:rsidR="000112A6" w:rsidRPr="001B3277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tatjana_vojinovic@yahoo.com</w:t>
              </w:r>
            </w:hyperlink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Telefon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0112A6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069/339-897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Internet adresa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0112A6" w:rsidRPr="001B3277" w:rsidRDefault="00161591" w:rsidP="000112A6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1B3277">
              <w:rPr>
                <w:rStyle w:val="HTMLCite"/>
                <w:rFonts w:ascii="Arial" w:hAnsi="Arial" w:cs="Arial"/>
                <w:i w:val="0"/>
                <w:iCs w:val="0"/>
                <w:sz w:val="18"/>
                <w:szCs w:val="18"/>
                <w:u w:val="single"/>
              </w:rPr>
              <w:fldChar w:fldCharType="begin"/>
            </w:r>
            <w:r w:rsidR="000112A6" w:rsidRPr="001B3277">
              <w:rPr>
                <w:rStyle w:val="HTMLCite"/>
                <w:rFonts w:ascii="Arial" w:hAnsi="Arial" w:cs="Arial"/>
                <w:i w:val="0"/>
                <w:iCs w:val="0"/>
                <w:sz w:val="18"/>
                <w:szCs w:val="18"/>
                <w:u w:val="single"/>
              </w:rPr>
              <w:instrText xml:space="preserve"> HYPERLINK "http://zabljak.me</w:instrText>
            </w:r>
          </w:p>
          <w:p w:rsidR="000112A6" w:rsidRPr="001B3277" w:rsidRDefault="000112A6" w:rsidP="000112A6">
            <w:pPr>
              <w:rPr>
                <w:rStyle w:val="Hyperlink"/>
                <w:rFonts w:ascii="Arial" w:hAnsi="Arial" w:cs="Arial"/>
                <w:color w:val="auto"/>
                <w:sz w:val="18"/>
                <w:szCs w:val="18"/>
              </w:rPr>
            </w:pPr>
            <w:r w:rsidRPr="001B3277">
              <w:rPr>
                <w:rStyle w:val="HTMLCite"/>
                <w:rFonts w:ascii="Arial" w:hAnsi="Arial" w:cs="Arial"/>
                <w:i w:val="0"/>
                <w:iCs w:val="0"/>
                <w:sz w:val="18"/>
                <w:szCs w:val="18"/>
                <w:u w:val="single"/>
              </w:rPr>
              <w:instrText xml:space="preserve">" </w:instrText>
            </w:r>
            <w:r w:rsidR="00161591" w:rsidRPr="001B3277">
              <w:rPr>
                <w:rStyle w:val="HTMLCite"/>
                <w:rFonts w:ascii="Arial" w:hAnsi="Arial" w:cs="Arial"/>
                <w:i w:val="0"/>
                <w:iCs w:val="0"/>
                <w:sz w:val="18"/>
                <w:szCs w:val="18"/>
                <w:u w:val="single"/>
              </w:rPr>
              <w:fldChar w:fldCharType="separate"/>
            </w:r>
            <w:r w:rsidRPr="001B3277">
              <w:rPr>
                <w:rStyle w:val="Hyperlink"/>
                <w:rFonts w:ascii="Arial" w:hAnsi="Arial" w:cs="Arial"/>
                <w:color w:val="auto"/>
                <w:sz w:val="18"/>
                <w:szCs w:val="18"/>
              </w:rPr>
              <w:t>http://zabljak.me</w:t>
            </w:r>
          </w:p>
          <w:p w:rsidR="00AA3C2A" w:rsidRPr="001B3277" w:rsidRDefault="00161591" w:rsidP="000112A6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Style w:val="HTMLCite"/>
                <w:rFonts w:ascii="Arial" w:hAnsi="Arial" w:cs="Arial"/>
                <w:i w:val="0"/>
                <w:iCs w:val="0"/>
                <w:sz w:val="18"/>
                <w:szCs w:val="18"/>
                <w:u w:val="single"/>
              </w:rPr>
              <w:fldChar w:fldCharType="end"/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Fax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0112A6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052/360-102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Adresa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0112A6" w:rsidRPr="001B3277" w:rsidRDefault="000112A6" w:rsidP="000112A6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sr-Latn-CS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Trg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Durmitorskih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ratnika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br.1</w:t>
            </w:r>
          </w:p>
          <w:p w:rsidR="00AA3C2A" w:rsidRPr="001B3277" w:rsidRDefault="00AA3C2A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Grad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0112A6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Žabljak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Poštanski broj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0112A6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84220</w:t>
            </w:r>
          </w:p>
        </w:tc>
      </w:tr>
    </w:tbl>
    <w:p w:rsidR="00AA3C2A" w:rsidRPr="001B3277" w:rsidRDefault="00AA3C2A" w:rsidP="00AA3C2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A3C2A" w:rsidRPr="001B3277" w:rsidRDefault="00AA3C2A" w:rsidP="00AA3C2A">
      <w:pPr>
        <w:pStyle w:val="ListParagraph"/>
        <w:widowControl w:val="0"/>
        <w:numPr>
          <w:ilvl w:val="0"/>
          <w:numId w:val="1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B3277">
        <w:rPr>
          <w:rFonts w:ascii="Arial" w:hAnsi="Arial" w:cs="Arial"/>
          <w:b/>
          <w:sz w:val="18"/>
          <w:szCs w:val="18"/>
        </w:rPr>
        <w:t>OSNOVNI PODACI</w:t>
      </w:r>
    </w:p>
    <w:p w:rsidR="00AA3C2A" w:rsidRPr="001B3277" w:rsidRDefault="00AA3C2A" w:rsidP="00AA3C2A">
      <w:pPr>
        <w:tabs>
          <w:tab w:val="left" w:pos="450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Ind w:w="214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904"/>
      </w:tblGrid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 xml:space="preserve"> Opis predmeta javne nabavke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ED26EC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 xml:space="preserve">Uređenje </w:t>
            </w:r>
            <w:r w:rsidR="005C3728" w:rsidRPr="001B3277">
              <w:rPr>
                <w:rFonts w:ascii="Arial" w:hAnsi="Arial" w:cs="Arial"/>
                <w:sz w:val="18"/>
                <w:szCs w:val="18"/>
              </w:rPr>
              <w:t xml:space="preserve">dječjeg igrališta 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Status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2D1543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U toku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Vrsta predmeta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8607CE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Jednostavne nabavke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Vrsta postupka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ED26EC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r</w:t>
            </w:r>
            <w:r w:rsidR="005C3728" w:rsidRPr="001B3277">
              <w:rPr>
                <w:rFonts w:ascii="Arial" w:hAnsi="Arial" w:cs="Arial"/>
                <w:sz w:val="18"/>
                <w:szCs w:val="18"/>
              </w:rPr>
              <w:t>obe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Službenik za javne nabavke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8607CE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Tatjana Vojinović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Kontakt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8607CE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069 339 897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Datum objave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8D2B2F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B3277">
              <w:rPr>
                <w:rFonts w:ascii="Arial" w:hAnsi="Arial" w:cs="Arial"/>
                <w:color w:val="000000" w:themeColor="text1"/>
                <w:sz w:val="18"/>
                <w:szCs w:val="18"/>
              </w:rPr>
              <w:t>27.08.2023.godine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Napomena</w:t>
            </w:r>
          </w:p>
        </w:tc>
        <w:tc>
          <w:tcPr>
            <w:tcW w:w="39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AA3C2A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A3C2A" w:rsidRPr="001B3277" w:rsidRDefault="00AA3C2A" w:rsidP="00AA3C2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A3C2A" w:rsidRPr="001B3277" w:rsidRDefault="00AA3C2A" w:rsidP="00AA3C2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A3C2A" w:rsidRPr="001B3277" w:rsidRDefault="00AA3C2A" w:rsidP="00AA3C2A">
      <w:pPr>
        <w:pStyle w:val="ListParagraph"/>
        <w:widowControl w:val="0"/>
        <w:numPr>
          <w:ilvl w:val="0"/>
          <w:numId w:val="1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B3277">
        <w:rPr>
          <w:rFonts w:ascii="Arial" w:hAnsi="Arial" w:cs="Arial"/>
          <w:b/>
          <w:sz w:val="18"/>
          <w:szCs w:val="18"/>
        </w:rPr>
        <w:t>FAZE U POSTUPKU</w:t>
      </w:r>
    </w:p>
    <w:p w:rsidR="00AA3C2A" w:rsidRPr="001B3277" w:rsidRDefault="00AA3C2A" w:rsidP="00AA3C2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8565" w:type="dxa"/>
        <w:tblInd w:w="214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9"/>
        <w:gridCol w:w="1275"/>
        <w:gridCol w:w="1700"/>
        <w:gridCol w:w="1274"/>
        <w:gridCol w:w="1559"/>
        <w:gridCol w:w="1558"/>
      </w:tblGrid>
      <w:tr w:rsidR="009E5B29" w:rsidRPr="001B3277" w:rsidTr="004D5FB3">
        <w:trPr>
          <w:trHeight w:val="647"/>
        </w:trPr>
        <w:tc>
          <w:tcPr>
            <w:tcW w:w="1199" w:type="dxa"/>
            <w:tcBorders>
              <w:top w:val="single" w:sz="4" w:space="0" w:color="D2D2D2"/>
              <w:left w:val="single" w:sz="4" w:space="0" w:color="D2D2D2"/>
              <w:bottom w:val="single" w:sz="8" w:space="0" w:color="D2D2D2"/>
              <w:right w:val="single" w:sz="8" w:space="0" w:color="D2D2D2"/>
            </w:tcBorders>
            <w:shd w:val="clear" w:color="auto" w:fill="EEECE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3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Vrsta faze</w:t>
            </w:r>
          </w:p>
        </w:tc>
        <w:tc>
          <w:tcPr>
            <w:tcW w:w="1276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EECE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3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Opis</w:t>
            </w:r>
          </w:p>
        </w:tc>
        <w:tc>
          <w:tcPr>
            <w:tcW w:w="1701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EECE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35" w:right="60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Početak podnošenja</w:t>
            </w:r>
          </w:p>
        </w:tc>
        <w:tc>
          <w:tcPr>
            <w:tcW w:w="1275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EECE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3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Kraj podnošenja</w:t>
            </w:r>
          </w:p>
        </w:tc>
        <w:tc>
          <w:tcPr>
            <w:tcW w:w="1560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EECE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3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Datum otvaranja</w:t>
            </w:r>
          </w:p>
        </w:tc>
        <w:tc>
          <w:tcPr>
            <w:tcW w:w="1559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4" w:space="0" w:color="D2D2D2"/>
            </w:tcBorders>
            <w:shd w:val="clear" w:color="auto" w:fill="EEECE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318" w:right="3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Status</w:t>
            </w:r>
          </w:p>
        </w:tc>
      </w:tr>
      <w:tr w:rsidR="009E5B29" w:rsidRPr="001B3277" w:rsidTr="00AA3C2A">
        <w:trPr>
          <w:trHeight w:val="592"/>
        </w:trPr>
        <w:tc>
          <w:tcPr>
            <w:tcW w:w="1199" w:type="dxa"/>
            <w:tcBorders>
              <w:top w:val="single" w:sz="8" w:space="0" w:color="D2D2D2"/>
              <w:left w:val="single" w:sz="4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8607CE">
            <w:pPr>
              <w:pStyle w:val="TableParagraph"/>
              <w:spacing w:line="276" w:lineRule="auto"/>
              <w:ind w:left="35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Zahtjev za dostavljanje ponuda</w:t>
            </w:r>
          </w:p>
        </w:tc>
        <w:tc>
          <w:tcPr>
            <w:tcW w:w="1276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5C3728">
            <w:pPr>
              <w:pStyle w:val="TableParagraph"/>
              <w:spacing w:line="276" w:lineRule="auto"/>
              <w:ind w:left="3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B3277">
              <w:rPr>
                <w:rFonts w:ascii="Arial" w:hAnsi="Arial" w:cs="Arial"/>
                <w:color w:val="000000" w:themeColor="text1"/>
                <w:sz w:val="18"/>
                <w:szCs w:val="18"/>
              </w:rPr>
              <w:t>Uređenje dječjeg igrališta</w:t>
            </w:r>
          </w:p>
        </w:tc>
        <w:tc>
          <w:tcPr>
            <w:tcW w:w="1701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8D2B2F">
            <w:pPr>
              <w:pStyle w:val="TableParagraph"/>
              <w:spacing w:line="276" w:lineRule="auto"/>
              <w:ind w:left="3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B3277">
              <w:rPr>
                <w:rFonts w:ascii="Arial" w:hAnsi="Arial" w:cs="Arial"/>
                <w:color w:val="000000" w:themeColor="text1"/>
                <w:sz w:val="18"/>
                <w:szCs w:val="18"/>
              </w:rPr>
              <w:t>27.08.2023.godine</w:t>
            </w:r>
          </w:p>
        </w:tc>
        <w:tc>
          <w:tcPr>
            <w:tcW w:w="1275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8D2B2F">
            <w:pPr>
              <w:pStyle w:val="TableParagraph"/>
              <w:spacing w:line="276" w:lineRule="auto"/>
              <w:ind w:left="37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B3277">
              <w:rPr>
                <w:rFonts w:ascii="Arial" w:hAnsi="Arial" w:cs="Arial"/>
                <w:color w:val="000000" w:themeColor="text1"/>
                <w:sz w:val="18"/>
                <w:szCs w:val="18"/>
              </w:rPr>
              <w:t>31.08.2023.godine</w:t>
            </w:r>
          </w:p>
        </w:tc>
        <w:tc>
          <w:tcPr>
            <w:tcW w:w="156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8D2B2F" w:rsidP="000112A6">
            <w:pPr>
              <w:pStyle w:val="TableParagraph"/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B3277">
              <w:rPr>
                <w:rFonts w:ascii="Arial" w:hAnsi="Arial" w:cs="Arial"/>
                <w:color w:val="000000" w:themeColor="text1"/>
                <w:sz w:val="18"/>
                <w:szCs w:val="18"/>
              </w:rPr>
              <w:t>31.08.2023.godine</w:t>
            </w:r>
          </w:p>
        </w:tc>
        <w:tc>
          <w:tcPr>
            <w:tcW w:w="155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4" w:space="0" w:color="D2D2D2"/>
            </w:tcBorders>
          </w:tcPr>
          <w:p w:rsidR="00AA3C2A" w:rsidRPr="001B3277" w:rsidRDefault="002B6F64">
            <w:pPr>
              <w:pStyle w:val="TableParagraph"/>
              <w:spacing w:line="276" w:lineRule="auto"/>
              <w:ind w:left="320" w:right="306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 xml:space="preserve">U toku </w:t>
            </w:r>
          </w:p>
        </w:tc>
      </w:tr>
    </w:tbl>
    <w:p w:rsidR="00AA3C2A" w:rsidRPr="001B3277" w:rsidRDefault="00AA3C2A" w:rsidP="00AA3C2A">
      <w:pPr>
        <w:pStyle w:val="ListParagraph"/>
        <w:widowControl w:val="0"/>
        <w:numPr>
          <w:ilvl w:val="0"/>
          <w:numId w:val="1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B3277">
        <w:rPr>
          <w:rFonts w:ascii="Arial" w:hAnsi="Arial" w:cs="Arial"/>
          <w:b/>
          <w:sz w:val="18"/>
          <w:szCs w:val="18"/>
        </w:rPr>
        <w:t>DODATNE INFORMACIJE</w:t>
      </w:r>
    </w:p>
    <w:p w:rsidR="00AA3C2A" w:rsidRPr="001B3277" w:rsidRDefault="00AA3C2A" w:rsidP="00AA3C2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Ind w:w="172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804"/>
      </w:tblGrid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Predmet javne nabavke se nabavlja</w:t>
            </w:r>
          </w:p>
        </w:tc>
        <w:tc>
          <w:tcPr>
            <w:tcW w:w="38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AA3C2A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E5B29" w:rsidRPr="001B3277" w:rsidTr="00AA3C2A">
        <w:trPr>
          <w:trHeight w:val="353"/>
        </w:trPr>
        <w:tc>
          <w:tcPr>
            <w:tcW w:w="8607" w:type="dxa"/>
            <w:gridSpan w:val="2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Posebni oblici javne nabavke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Okvirni sporazum</w:t>
            </w:r>
          </w:p>
        </w:tc>
        <w:tc>
          <w:tcPr>
            <w:tcW w:w="38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Ne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8607CE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lastRenderedPageBreak/>
              <w:t>Dinamički sistem nabavke</w:t>
            </w:r>
          </w:p>
        </w:tc>
        <w:tc>
          <w:tcPr>
            <w:tcW w:w="38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Ne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Elektronska aukcija</w:t>
            </w:r>
          </w:p>
        </w:tc>
        <w:tc>
          <w:tcPr>
            <w:tcW w:w="38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Ne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Elektronski katalog</w:t>
            </w:r>
          </w:p>
        </w:tc>
        <w:tc>
          <w:tcPr>
            <w:tcW w:w="38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2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Ne</w:t>
            </w:r>
          </w:p>
        </w:tc>
      </w:tr>
      <w:tr w:rsidR="009E5B29" w:rsidRPr="001B3277" w:rsidTr="00AA3C2A">
        <w:trPr>
          <w:trHeight w:val="353"/>
        </w:trPr>
        <w:tc>
          <w:tcPr>
            <w:tcW w:w="8607" w:type="dxa"/>
            <w:gridSpan w:val="2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Nabavka se sprovodi kao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Zajednička nabavka</w:t>
            </w:r>
          </w:p>
        </w:tc>
        <w:tc>
          <w:tcPr>
            <w:tcW w:w="38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8607CE" w:rsidP="008607CE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Ne</w:t>
            </w:r>
          </w:p>
        </w:tc>
      </w:tr>
      <w:tr w:rsidR="009E5B29" w:rsidRPr="001B3277" w:rsidTr="00AA3C2A">
        <w:trPr>
          <w:trHeight w:val="353"/>
        </w:trPr>
        <w:tc>
          <w:tcPr>
            <w:tcW w:w="480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1F1F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1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Centralizovana nabavka</w:t>
            </w:r>
          </w:p>
        </w:tc>
        <w:tc>
          <w:tcPr>
            <w:tcW w:w="3804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:rsidR="00AA3C2A" w:rsidRPr="001B3277" w:rsidRDefault="008607CE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 xml:space="preserve">Ne </w:t>
            </w:r>
          </w:p>
        </w:tc>
      </w:tr>
    </w:tbl>
    <w:p w:rsidR="00AA3C2A" w:rsidRPr="001B3277" w:rsidRDefault="00AA3C2A" w:rsidP="00AA3C2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A3C2A" w:rsidRPr="001B3277" w:rsidRDefault="00AA3C2A" w:rsidP="00AA3C2A">
      <w:pPr>
        <w:pStyle w:val="ListParagraph"/>
        <w:widowControl w:val="0"/>
        <w:numPr>
          <w:ilvl w:val="0"/>
          <w:numId w:val="1"/>
        </w:numPr>
        <w:tabs>
          <w:tab w:val="left" w:pos="408"/>
        </w:tabs>
        <w:autoSpaceDE w:val="0"/>
        <w:autoSpaceDN w:val="0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B3277">
        <w:rPr>
          <w:rFonts w:ascii="Arial" w:hAnsi="Arial" w:cs="Arial"/>
          <w:b/>
          <w:sz w:val="18"/>
          <w:szCs w:val="18"/>
        </w:rPr>
        <w:t>STAVKE PLANA</w:t>
      </w:r>
    </w:p>
    <w:p w:rsidR="00AA3C2A" w:rsidRPr="001B3277" w:rsidRDefault="00AA3C2A" w:rsidP="00AA3C2A">
      <w:pPr>
        <w:tabs>
          <w:tab w:val="left" w:pos="408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8910" w:type="dxa"/>
        <w:tblInd w:w="15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8"/>
        <w:gridCol w:w="991"/>
        <w:gridCol w:w="1275"/>
        <w:gridCol w:w="1274"/>
        <w:gridCol w:w="1133"/>
        <w:gridCol w:w="1133"/>
        <w:gridCol w:w="1133"/>
        <w:gridCol w:w="1133"/>
      </w:tblGrid>
      <w:tr w:rsidR="009E5B29" w:rsidRPr="001B3277" w:rsidTr="004D5FB3">
        <w:trPr>
          <w:trHeight w:val="647"/>
        </w:trPr>
        <w:tc>
          <w:tcPr>
            <w:tcW w:w="838" w:type="dxa"/>
            <w:tcBorders>
              <w:top w:val="single" w:sz="4" w:space="0" w:color="D2D2D2"/>
              <w:left w:val="single" w:sz="4" w:space="0" w:color="D2D2D2"/>
              <w:bottom w:val="single" w:sz="8" w:space="0" w:color="D2D2D2"/>
              <w:right w:val="single" w:sz="8" w:space="0" w:color="D2D2D2"/>
            </w:tcBorders>
            <w:shd w:val="clear" w:color="auto" w:fill="EEECE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37" w:right="2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Godina</w:t>
            </w:r>
          </w:p>
        </w:tc>
        <w:tc>
          <w:tcPr>
            <w:tcW w:w="991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EECE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3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Opis</w:t>
            </w:r>
          </w:p>
        </w:tc>
        <w:tc>
          <w:tcPr>
            <w:tcW w:w="1276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EECE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33" w:right="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Vrijednost</w:t>
            </w:r>
          </w:p>
          <w:p w:rsidR="00AA3C2A" w:rsidRPr="001B3277" w:rsidRDefault="00AA3C2A">
            <w:pPr>
              <w:pStyle w:val="TableParagraph"/>
              <w:spacing w:line="276" w:lineRule="auto"/>
              <w:ind w:left="133" w:right="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 xml:space="preserve"> nabavke</w:t>
            </w:r>
          </w:p>
        </w:tc>
        <w:tc>
          <w:tcPr>
            <w:tcW w:w="1275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EECE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-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Vrijednost</w:t>
            </w:r>
          </w:p>
          <w:p w:rsidR="00AA3C2A" w:rsidRPr="001B3277" w:rsidRDefault="00AA3C2A">
            <w:pPr>
              <w:pStyle w:val="TableParagraph"/>
              <w:spacing w:line="276" w:lineRule="auto"/>
              <w:ind w:left="-5" w:right="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pacing w:val="-1"/>
                <w:sz w:val="18"/>
                <w:szCs w:val="18"/>
              </w:rPr>
              <w:t>PDV</w:t>
            </w:r>
          </w:p>
        </w:tc>
        <w:tc>
          <w:tcPr>
            <w:tcW w:w="1134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EECE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right="6" w:hanging="5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Okvirni</w:t>
            </w:r>
          </w:p>
          <w:p w:rsidR="00AA3C2A" w:rsidRPr="001B3277" w:rsidRDefault="00AA3C2A">
            <w:pPr>
              <w:pStyle w:val="TableParagraph"/>
              <w:spacing w:line="276" w:lineRule="auto"/>
              <w:ind w:right="6" w:hanging="5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 xml:space="preserve"> sporazum</w:t>
            </w:r>
          </w:p>
        </w:tc>
        <w:tc>
          <w:tcPr>
            <w:tcW w:w="1134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EECE1"/>
            <w:hideMark/>
          </w:tcPr>
          <w:p w:rsidR="00AA3C2A" w:rsidRPr="001B3277" w:rsidRDefault="00AA3C2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Vrijednost</w:t>
            </w:r>
          </w:p>
          <w:p w:rsidR="00AA3C2A" w:rsidRPr="001B3277" w:rsidRDefault="00AA3C2A">
            <w:pPr>
              <w:pStyle w:val="TableParagraph"/>
              <w:spacing w:line="276" w:lineRule="auto"/>
              <w:ind w:right="2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pacing w:val="-1"/>
                <w:sz w:val="18"/>
                <w:szCs w:val="18"/>
              </w:rPr>
              <w:t>OS</w:t>
            </w:r>
          </w:p>
        </w:tc>
        <w:tc>
          <w:tcPr>
            <w:tcW w:w="1134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EECE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28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Vrijednost</w:t>
            </w:r>
          </w:p>
          <w:p w:rsidR="00AA3C2A" w:rsidRPr="001B3277" w:rsidRDefault="00AA3C2A">
            <w:pPr>
              <w:pStyle w:val="TableParagraph"/>
              <w:spacing w:line="276" w:lineRule="auto"/>
              <w:ind w:left="28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PDVOS</w:t>
            </w:r>
          </w:p>
        </w:tc>
        <w:tc>
          <w:tcPr>
            <w:tcW w:w="1134" w:type="dxa"/>
            <w:tcBorders>
              <w:top w:val="single" w:sz="4" w:space="0" w:color="D2D2D2"/>
              <w:left w:val="single" w:sz="8" w:space="0" w:color="D2D2D2"/>
              <w:bottom w:val="single" w:sz="8" w:space="0" w:color="D2D2D2"/>
              <w:right w:val="single" w:sz="4" w:space="0" w:color="D2D2D2"/>
            </w:tcBorders>
            <w:shd w:val="clear" w:color="auto" w:fill="EEECE1"/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left="15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B3277">
              <w:rPr>
                <w:rFonts w:ascii="Arial" w:hAnsi="Arial" w:cs="Arial"/>
                <w:b/>
                <w:sz w:val="18"/>
                <w:szCs w:val="18"/>
              </w:rPr>
              <w:t>Vrsta postupka</w:t>
            </w:r>
          </w:p>
        </w:tc>
      </w:tr>
      <w:tr w:rsidR="009E5B29" w:rsidRPr="001B3277" w:rsidTr="000112A6">
        <w:trPr>
          <w:trHeight w:val="303"/>
        </w:trPr>
        <w:tc>
          <w:tcPr>
            <w:tcW w:w="838" w:type="dxa"/>
            <w:tcBorders>
              <w:top w:val="single" w:sz="8" w:space="0" w:color="D2D2D2"/>
              <w:left w:val="single" w:sz="4" w:space="0" w:color="D2D2D2"/>
              <w:bottom w:val="single" w:sz="4" w:space="0" w:color="D2D2D2"/>
              <w:right w:val="single" w:sz="8" w:space="0" w:color="D2D2D2"/>
            </w:tcBorders>
          </w:tcPr>
          <w:p w:rsidR="00AA3C2A" w:rsidRPr="001B3277" w:rsidRDefault="002B047E">
            <w:pPr>
              <w:pStyle w:val="TableParagraph"/>
              <w:spacing w:line="276" w:lineRule="auto"/>
              <w:ind w:right="29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2023</w:t>
            </w:r>
          </w:p>
        </w:tc>
        <w:tc>
          <w:tcPr>
            <w:tcW w:w="991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</w:tcPr>
          <w:p w:rsidR="00AA3C2A" w:rsidRPr="001B3277" w:rsidRDefault="00E56CD9" w:rsidP="005C3728">
            <w:pPr>
              <w:pStyle w:val="TableParagraph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 xml:space="preserve">Uređenje </w:t>
            </w:r>
            <w:r w:rsidR="005C3728" w:rsidRPr="001B3277">
              <w:rPr>
                <w:rFonts w:ascii="Arial" w:hAnsi="Arial" w:cs="Arial"/>
                <w:sz w:val="18"/>
                <w:szCs w:val="18"/>
              </w:rPr>
              <w:t>dječjeg igrališta</w:t>
            </w:r>
          </w:p>
        </w:tc>
        <w:tc>
          <w:tcPr>
            <w:tcW w:w="1276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  <w:shd w:val="clear" w:color="auto" w:fill="auto"/>
          </w:tcPr>
          <w:p w:rsidR="00AA3C2A" w:rsidRPr="001B3277" w:rsidRDefault="008D2B2F" w:rsidP="008D2B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16.694,21 EUR</w:t>
            </w:r>
          </w:p>
        </w:tc>
        <w:tc>
          <w:tcPr>
            <w:tcW w:w="1275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  <w:shd w:val="clear" w:color="auto" w:fill="auto"/>
          </w:tcPr>
          <w:p w:rsidR="00AA3C2A" w:rsidRPr="001B3277" w:rsidRDefault="008D2B2F" w:rsidP="008D2B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3.505,79 EUR</w:t>
            </w:r>
          </w:p>
        </w:tc>
        <w:tc>
          <w:tcPr>
            <w:tcW w:w="1134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</w:tcPr>
          <w:p w:rsidR="00AA3C2A" w:rsidRPr="001B3277" w:rsidRDefault="00AA3C2A" w:rsidP="008D2B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right="7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8" w:space="0" w:color="D2D2D2"/>
            </w:tcBorders>
            <w:hideMark/>
          </w:tcPr>
          <w:p w:rsidR="00AA3C2A" w:rsidRPr="001B3277" w:rsidRDefault="00AA3C2A">
            <w:pPr>
              <w:pStyle w:val="TableParagraph"/>
              <w:spacing w:line="276" w:lineRule="auto"/>
              <w:ind w:right="7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8" w:space="0" w:color="D2D2D2"/>
              <w:left w:val="single" w:sz="8" w:space="0" w:color="D2D2D2"/>
              <w:bottom w:val="single" w:sz="4" w:space="0" w:color="D2D2D2"/>
              <w:right w:val="single" w:sz="4" w:space="0" w:color="D2D2D2"/>
            </w:tcBorders>
          </w:tcPr>
          <w:p w:rsidR="00AA3C2A" w:rsidRPr="001B3277" w:rsidRDefault="00AA3C2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A3C2A" w:rsidRPr="001B3277" w:rsidRDefault="00AA3C2A" w:rsidP="00AA3C2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A3C2A" w:rsidRPr="001B3277" w:rsidRDefault="00AA3C2A" w:rsidP="00AA3C2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A3C2A" w:rsidRPr="001B3277" w:rsidRDefault="00AA3C2A" w:rsidP="00AA3C2A">
      <w:pPr>
        <w:pStyle w:val="ListParagraph"/>
        <w:widowControl w:val="0"/>
        <w:numPr>
          <w:ilvl w:val="0"/>
          <w:numId w:val="1"/>
        </w:numPr>
        <w:tabs>
          <w:tab w:val="left" w:pos="387"/>
        </w:tabs>
        <w:autoSpaceDE w:val="0"/>
        <w:autoSpaceDN w:val="0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B3277">
        <w:rPr>
          <w:rFonts w:ascii="Arial" w:hAnsi="Arial" w:cs="Arial"/>
          <w:b/>
          <w:sz w:val="18"/>
          <w:szCs w:val="18"/>
        </w:rPr>
        <w:t>USLOVI ZA UČEŠĆE U POSTUPKU I ZAHTJEVI U POGLEDU NAČINA IZVRŠAVANJA PREDMETA NABAVKE</w:t>
      </w:r>
    </w:p>
    <w:p w:rsidR="00AA3C2A" w:rsidRPr="001B3277" w:rsidRDefault="00AA3C2A" w:rsidP="00AA3C2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A3C2A" w:rsidRPr="001B3277" w:rsidRDefault="00AA3C2A" w:rsidP="00AA3C2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10313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6"/>
        <w:gridCol w:w="2977"/>
      </w:tblGrid>
      <w:tr w:rsidR="009E5B29" w:rsidRPr="001B3277" w:rsidTr="002B047E">
        <w:trPr>
          <w:trHeight w:val="840"/>
          <w:tblHeader/>
          <w:tblCellSpacing w:w="15" w:type="dxa"/>
        </w:trPr>
        <w:tc>
          <w:tcPr>
            <w:tcW w:w="7291" w:type="dxa"/>
            <w:shd w:val="clear" w:color="auto" w:fill="FFFFFF"/>
            <w:tcMar>
              <w:top w:w="150" w:type="dxa"/>
              <w:left w:w="360" w:type="dxa"/>
              <w:bottom w:w="150" w:type="dxa"/>
              <w:right w:w="0" w:type="dxa"/>
            </w:tcMar>
            <w:vAlign w:val="center"/>
            <w:hideMark/>
          </w:tcPr>
          <w:p w:rsidR="00BF1D68" w:rsidRPr="001B3277" w:rsidRDefault="00BF1D68" w:rsidP="002B047E">
            <w:pPr>
              <w:spacing w:after="150" w:line="240" w:lineRule="auto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</w:rPr>
            </w:pPr>
            <w:r w:rsidRPr="001B3277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</w:rPr>
              <w:t>OPIS</w:t>
            </w:r>
          </w:p>
        </w:tc>
        <w:tc>
          <w:tcPr>
            <w:tcW w:w="2932" w:type="dxa"/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BF1D68" w:rsidRPr="001B3277" w:rsidRDefault="00BF1D68" w:rsidP="002B047E">
            <w:pPr>
              <w:spacing w:after="150" w:line="240" w:lineRule="auto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</w:rPr>
            </w:pPr>
            <w:r w:rsidRPr="001B3277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</w:rPr>
              <w:t>TIP USLOVA / ZAHTJEVA</w:t>
            </w:r>
          </w:p>
        </w:tc>
      </w:tr>
      <w:tr w:rsidR="009E5B29" w:rsidRPr="001B3277" w:rsidTr="002B047E">
        <w:trPr>
          <w:trHeight w:val="720"/>
          <w:tblCellSpacing w:w="15" w:type="dxa"/>
        </w:trPr>
        <w:tc>
          <w:tcPr>
            <w:tcW w:w="7291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F1D68" w:rsidRDefault="00E56CD9" w:rsidP="00435C28">
            <w:pPr>
              <w:spacing w:after="150" w:line="240" w:lineRule="auto"/>
              <w:jc w:val="both"/>
              <w:rPr>
                <w:rFonts w:ascii="Arial" w:hAnsi="Arial" w:cs="Arial"/>
                <w:sz w:val="18"/>
                <w:szCs w:val="18"/>
                <w:shd w:val="clear" w:color="auto" w:fill="E8E8E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Način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plaćanja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 xml:space="preserve"> je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virmanski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.</w:t>
            </w:r>
          </w:p>
          <w:p w:rsidR="00C00CED" w:rsidRPr="001B3277" w:rsidRDefault="00C00CED" w:rsidP="00435C28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>Plaćanje</w:t>
            </w:r>
            <w:proofErr w:type="spellEnd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>će</w:t>
            </w:r>
            <w:proofErr w:type="spellEnd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 xml:space="preserve"> se </w:t>
            </w:r>
            <w:proofErr w:type="spellStart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>vršiti</w:t>
            </w:r>
            <w:proofErr w:type="spellEnd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 xml:space="preserve"> u </w:t>
            </w:r>
            <w:proofErr w:type="spellStart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>skladu</w:t>
            </w:r>
            <w:proofErr w:type="spellEnd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>sa</w:t>
            </w:r>
            <w:proofErr w:type="spellEnd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>Ugovorima</w:t>
            </w:r>
            <w:proofErr w:type="spellEnd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 xml:space="preserve"> o </w:t>
            </w:r>
            <w:proofErr w:type="spellStart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>donacijiama</w:t>
            </w:r>
            <w:proofErr w:type="spellEnd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>koje</w:t>
            </w:r>
            <w:proofErr w:type="spellEnd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 xml:space="preserve"> je </w:t>
            </w:r>
            <w:proofErr w:type="spellStart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>zaključila</w:t>
            </w:r>
            <w:proofErr w:type="spellEnd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>Opština</w:t>
            </w:r>
            <w:proofErr w:type="spellEnd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C00CED">
              <w:rPr>
                <w:rFonts w:ascii="Arial" w:eastAsia="Times New Roman" w:hAnsi="Arial" w:cs="Arial"/>
                <w:sz w:val="18"/>
                <w:szCs w:val="18"/>
              </w:rPr>
              <w:t>Žabljak</w:t>
            </w:r>
            <w:proofErr w:type="spellEnd"/>
          </w:p>
        </w:tc>
        <w:tc>
          <w:tcPr>
            <w:tcW w:w="2932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BF1D68" w:rsidRPr="001B3277" w:rsidRDefault="00E56CD9" w:rsidP="002B047E">
            <w:pPr>
              <w:spacing w:after="15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Način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plaćanja</w:t>
            </w:r>
            <w:proofErr w:type="spellEnd"/>
          </w:p>
        </w:tc>
      </w:tr>
      <w:tr w:rsidR="009E5B29" w:rsidRPr="001B3277" w:rsidTr="009E5B29">
        <w:trPr>
          <w:trHeight w:val="936"/>
          <w:tblCellSpacing w:w="15" w:type="dxa"/>
        </w:trPr>
        <w:tc>
          <w:tcPr>
            <w:tcW w:w="729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F1D68" w:rsidRPr="001B3277" w:rsidRDefault="00932F8F" w:rsidP="00932F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Rok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plaćanja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: 20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dana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od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završetka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posla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odnosno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20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dana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od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dana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prijema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fakture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u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skladu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sa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Ugovorima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donacijama</w:t>
            </w:r>
            <w:proofErr w:type="spellEnd"/>
          </w:p>
        </w:tc>
        <w:tc>
          <w:tcPr>
            <w:tcW w:w="2932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E56CD9" w:rsidRPr="001B3277" w:rsidRDefault="00E56CD9" w:rsidP="00E56CD9">
            <w:pPr>
              <w:spacing w:after="150"/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br/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Rok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plaćanja</w:t>
            </w:r>
            <w:proofErr w:type="spellEnd"/>
          </w:p>
          <w:p w:rsidR="00BF1D68" w:rsidRPr="001B3277" w:rsidRDefault="00BF1D68" w:rsidP="002B047E">
            <w:pPr>
              <w:spacing w:after="15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9E5B29" w:rsidRPr="001B3277" w:rsidTr="002B047E">
        <w:trPr>
          <w:trHeight w:val="720"/>
          <w:tblCellSpacing w:w="15" w:type="dxa"/>
        </w:trPr>
        <w:tc>
          <w:tcPr>
            <w:tcW w:w="7291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F1D68" w:rsidRPr="001B3277" w:rsidRDefault="00932F8F" w:rsidP="00932F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Rok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završetak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radova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je 15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kalendarskih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dana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od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dana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zaključenja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ugovora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odnosno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uvođenja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izvođača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u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posa</w:t>
            </w:r>
            <w:proofErr w:type="spellEnd"/>
          </w:p>
        </w:tc>
        <w:tc>
          <w:tcPr>
            <w:tcW w:w="2932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BF1D68" w:rsidRPr="001B3277" w:rsidRDefault="00E56CD9" w:rsidP="002B047E">
            <w:pPr>
              <w:spacing w:after="15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eastAsia="Times New Roman" w:hAnsi="Arial" w:cs="Arial"/>
                <w:sz w:val="18"/>
                <w:szCs w:val="18"/>
              </w:rPr>
              <w:t>Rok</w:t>
            </w:r>
            <w:proofErr w:type="spellEnd"/>
            <w:r w:rsidRPr="001B327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eastAsia="Times New Roman" w:hAnsi="Arial" w:cs="Arial"/>
                <w:sz w:val="18"/>
                <w:szCs w:val="18"/>
              </w:rPr>
              <w:t>završetka</w:t>
            </w:r>
            <w:proofErr w:type="spellEnd"/>
            <w:r w:rsidRPr="001B327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eastAsia="Times New Roman" w:hAnsi="Arial" w:cs="Arial"/>
                <w:sz w:val="18"/>
                <w:szCs w:val="18"/>
              </w:rPr>
              <w:t>radova</w:t>
            </w:r>
            <w:proofErr w:type="spellEnd"/>
            <w:r w:rsidRPr="001B327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9E5B29" w:rsidRPr="001B3277" w:rsidTr="002B047E">
        <w:trPr>
          <w:trHeight w:val="720"/>
          <w:tblCellSpacing w:w="15" w:type="dxa"/>
        </w:trPr>
        <w:tc>
          <w:tcPr>
            <w:tcW w:w="729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F1D68" w:rsidRPr="001B3277" w:rsidRDefault="00E56CD9" w:rsidP="00435C28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Ponuda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važi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30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dana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od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dana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otvaranja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ponuda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.</w:t>
            </w:r>
          </w:p>
        </w:tc>
        <w:tc>
          <w:tcPr>
            <w:tcW w:w="2932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BF1D68" w:rsidRPr="001B3277" w:rsidRDefault="00E56CD9" w:rsidP="002B047E">
            <w:pPr>
              <w:spacing w:after="15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Rok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važenja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ponude</w:t>
            </w:r>
            <w:proofErr w:type="spellEnd"/>
          </w:p>
        </w:tc>
      </w:tr>
      <w:tr w:rsidR="009E5B29" w:rsidRPr="001B3277" w:rsidTr="002B047E">
        <w:trPr>
          <w:trHeight w:val="720"/>
          <w:tblCellSpacing w:w="15" w:type="dxa"/>
        </w:trPr>
        <w:tc>
          <w:tcPr>
            <w:tcW w:w="7291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F1D68" w:rsidRPr="001B3277" w:rsidRDefault="00932F8F" w:rsidP="00435C28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Garantni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rok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: 2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godine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od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dana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primopredaje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izvedenih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radova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odnosno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montaže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opreme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dječje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igralište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Izvođač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garantuje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kvalitet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koji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je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predmet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ovog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ugovora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Izvođač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je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dužan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da o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svom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trošku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otkloni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sve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nedostatke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koji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se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pokažu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u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toku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garantnog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roka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saglasno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članu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687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stav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1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Zakona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obligacionim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odnosima</w:t>
            </w:r>
            <w:proofErr w:type="spellEnd"/>
            <w:r w:rsidRPr="001B3277">
              <w:rPr>
                <w:sz w:val="18"/>
                <w:szCs w:val="18"/>
              </w:rPr>
              <w:t>.</w:t>
            </w:r>
          </w:p>
        </w:tc>
        <w:tc>
          <w:tcPr>
            <w:tcW w:w="2932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BF1D68" w:rsidRPr="001B3277" w:rsidRDefault="000112A6" w:rsidP="002B047E">
            <w:pPr>
              <w:spacing w:after="15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eastAsia="Times New Roman" w:hAnsi="Arial" w:cs="Arial"/>
                <w:sz w:val="18"/>
                <w:szCs w:val="18"/>
              </w:rPr>
              <w:t>Garantni</w:t>
            </w:r>
            <w:proofErr w:type="spellEnd"/>
            <w:r w:rsidRPr="001B327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eastAsia="Times New Roman" w:hAnsi="Arial" w:cs="Arial"/>
                <w:sz w:val="18"/>
                <w:szCs w:val="18"/>
              </w:rPr>
              <w:t>rok</w:t>
            </w:r>
            <w:proofErr w:type="spellEnd"/>
          </w:p>
        </w:tc>
      </w:tr>
      <w:tr w:rsidR="009E5B29" w:rsidRPr="001B3277" w:rsidTr="002B047E">
        <w:trPr>
          <w:trHeight w:val="720"/>
          <w:tblCellSpacing w:w="15" w:type="dxa"/>
        </w:trPr>
        <w:tc>
          <w:tcPr>
            <w:tcW w:w="729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F1D68" w:rsidRPr="001B3277" w:rsidRDefault="00E56CD9" w:rsidP="00435C28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Izjavu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ponuđača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o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ispunjenosti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uslova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utvrđenih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zahtjevom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i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nepostojanju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sukoba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interesa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potpisanu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od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strane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ovlašćenog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lica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ponuđača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koja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se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sačinjava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obrascu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2,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koja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 xml:space="preserve"> je data u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prilogu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F6F5F4"/>
              </w:rPr>
              <w:t>.</w:t>
            </w:r>
          </w:p>
        </w:tc>
        <w:tc>
          <w:tcPr>
            <w:tcW w:w="2932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BF1D68" w:rsidRPr="001B3277" w:rsidRDefault="00E56CD9" w:rsidP="002B047E">
            <w:pPr>
              <w:spacing w:after="15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Uslovi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za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primopredaju</w:t>
            </w:r>
            <w:proofErr w:type="spellEnd"/>
          </w:p>
        </w:tc>
      </w:tr>
      <w:tr w:rsidR="009E5B29" w:rsidRPr="001B3277" w:rsidTr="002B047E">
        <w:trPr>
          <w:trHeight w:val="720"/>
          <w:tblCellSpacing w:w="15" w:type="dxa"/>
        </w:trPr>
        <w:tc>
          <w:tcPr>
            <w:tcW w:w="7291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F1D68" w:rsidRPr="001B3277" w:rsidRDefault="00932F8F" w:rsidP="00932F8F">
            <w:pPr>
              <w:rPr>
                <w:rFonts w:ascii="Arial" w:hAnsi="Arial" w:cs="Arial"/>
                <w:sz w:val="18"/>
                <w:szCs w:val="18"/>
              </w:rPr>
            </w:pPr>
            <w:r w:rsidRPr="001B3277">
              <w:rPr>
                <w:rFonts w:ascii="Arial" w:hAnsi="Arial" w:cs="Arial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atesti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opremu</w:t>
            </w:r>
            <w:proofErr w:type="spellEnd"/>
          </w:p>
        </w:tc>
        <w:tc>
          <w:tcPr>
            <w:tcW w:w="2932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BF1D68" w:rsidRPr="001B3277" w:rsidRDefault="00932F8F" w:rsidP="00932F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Dokaz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odnosno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sertifikat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koje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izdaju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akreditovana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sertifikaciona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tijela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ispunjavanju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uslova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kvaliteta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predmeta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nabavke</w:t>
            </w:r>
            <w:proofErr w:type="spellEnd"/>
          </w:p>
        </w:tc>
      </w:tr>
      <w:tr w:rsidR="009E5B29" w:rsidRPr="001B3277" w:rsidTr="002B047E">
        <w:trPr>
          <w:trHeight w:val="720"/>
          <w:tblCellSpacing w:w="15" w:type="dxa"/>
        </w:trPr>
        <w:tc>
          <w:tcPr>
            <w:tcW w:w="7291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:rsidR="00E56CD9" w:rsidRPr="001B3277" w:rsidRDefault="00932F8F" w:rsidP="00932F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Ponuđać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je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dužan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dostaviti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ovlašćenje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održavanje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servirisanje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opreme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u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garantnom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roku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koja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je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predmet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javne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nabavke</w:t>
            </w:r>
            <w:proofErr w:type="spellEnd"/>
          </w:p>
        </w:tc>
        <w:tc>
          <w:tcPr>
            <w:tcW w:w="2932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:rsidR="00E56CD9" w:rsidRPr="001B3277" w:rsidRDefault="00932F8F" w:rsidP="00932F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Drugi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uslovi</w:t>
            </w:r>
            <w:proofErr w:type="spellEnd"/>
          </w:p>
        </w:tc>
      </w:tr>
    </w:tbl>
    <w:p w:rsidR="00AA3C2A" w:rsidRPr="009E5B29" w:rsidRDefault="00AA3C2A" w:rsidP="00AA3C2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5C4A16" w:rsidRPr="009E5B29" w:rsidRDefault="005C4A16" w:rsidP="005C4A16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A3C2A" w:rsidRPr="009E5B29" w:rsidRDefault="00AA3C2A" w:rsidP="00AA3C2A">
      <w:pPr>
        <w:pStyle w:val="ListParagraph"/>
        <w:widowControl w:val="0"/>
        <w:numPr>
          <w:ilvl w:val="0"/>
          <w:numId w:val="1"/>
        </w:numPr>
        <w:tabs>
          <w:tab w:val="left" w:pos="367"/>
        </w:tabs>
        <w:autoSpaceDE w:val="0"/>
        <w:autoSpaceDN w:val="0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9E5B29">
        <w:rPr>
          <w:rFonts w:ascii="Arial" w:hAnsi="Arial" w:cs="Arial"/>
          <w:b/>
          <w:sz w:val="18"/>
          <w:szCs w:val="18"/>
        </w:rPr>
        <w:t>KRITERIJUMI ZA IZBOR NAJPOVOLJNIJE PONUDE</w:t>
      </w:r>
    </w:p>
    <w:p w:rsidR="00AA3C2A" w:rsidRPr="009E5B29" w:rsidRDefault="00AA3C2A" w:rsidP="00AA3C2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A3C2A" w:rsidRPr="009E5B29" w:rsidRDefault="00AA3C2A" w:rsidP="00AA3C2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Ind w:w="13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53"/>
      </w:tblGrid>
      <w:tr w:rsidR="009E5B29" w:rsidRPr="004D5FB3" w:rsidTr="004D5FB3">
        <w:trPr>
          <w:trHeight w:val="494"/>
        </w:trPr>
        <w:tc>
          <w:tcPr>
            <w:tcW w:w="8653" w:type="dxa"/>
            <w:tcBorders>
              <w:top w:val="single" w:sz="4" w:space="0" w:color="D2D2D2"/>
              <w:left w:val="single" w:sz="4" w:space="0" w:color="D2D2D2"/>
              <w:bottom w:val="single" w:sz="8" w:space="0" w:color="D2D2D2"/>
              <w:right w:val="single" w:sz="4" w:space="0" w:color="D2D2D2"/>
            </w:tcBorders>
            <w:shd w:val="clear" w:color="auto" w:fill="EEECE1"/>
            <w:hideMark/>
          </w:tcPr>
          <w:p w:rsidR="00AA3C2A" w:rsidRPr="009E5B29" w:rsidRDefault="00AA3C2A">
            <w:pPr>
              <w:pStyle w:val="TableParagraph"/>
              <w:spacing w:line="276" w:lineRule="auto"/>
              <w:ind w:left="35"/>
              <w:rPr>
                <w:rFonts w:ascii="Arial" w:hAnsi="Arial" w:cs="Arial"/>
                <w:b/>
                <w:sz w:val="18"/>
                <w:szCs w:val="18"/>
              </w:rPr>
            </w:pPr>
            <w:r w:rsidRPr="009E5B29">
              <w:rPr>
                <w:rFonts w:ascii="Arial" w:hAnsi="Arial" w:cs="Arial"/>
                <w:b/>
                <w:sz w:val="18"/>
                <w:szCs w:val="18"/>
              </w:rPr>
              <w:t>Opis</w:t>
            </w:r>
          </w:p>
        </w:tc>
      </w:tr>
      <w:tr w:rsidR="009E5B29" w:rsidRPr="004D5FB3" w:rsidTr="00AA3C2A">
        <w:trPr>
          <w:trHeight w:val="362"/>
        </w:trPr>
        <w:tc>
          <w:tcPr>
            <w:tcW w:w="8653" w:type="dxa"/>
            <w:tcBorders>
              <w:top w:val="single" w:sz="8" w:space="0" w:color="D2D2D2"/>
              <w:left w:val="single" w:sz="4" w:space="0" w:color="D2D2D2"/>
              <w:bottom w:val="single" w:sz="8" w:space="0" w:color="D2D2D2"/>
              <w:right w:val="single" w:sz="4" w:space="0" w:color="D2D2D2"/>
            </w:tcBorders>
          </w:tcPr>
          <w:p w:rsidR="00AA3C2A" w:rsidRPr="009E5B29" w:rsidRDefault="002D1543">
            <w:pPr>
              <w:pStyle w:val="TableParagraph"/>
              <w:spacing w:line="276" w:lineRule="auto"/>
              <w:ind w:left="35"/>
              <w:rPr>
                <w:rFonts w:ascii="Arial" w:hAnsi="Arial" w:cs="Arial"/>
                <w:sz w:val="18"/>
                <w:szCs w:val="18"/>
              </w:rPr>
            </w:pPr>
            <w:r w:rsidRPr="009E5B29">
              <w:rPr>
                <w:rFonts w:ascii="Arial" w:hAnsi="Arial" w:cs="Arial"/>
                <w:sz w:val="18"/>
                <w:szCs w:val="18"/>
              </w:rPr>
              <w:t>Najniža ponuđena cijena</w:t>
            </w:r>
          </w:p>
        </w:tc>
      </w:tr>
    </w:tbl>
    <w:p w:rsidR="00AA3C2A" w:rsidRPr="009E5B29" w:rsidRDefault="00AA3C2A" w:rsidP="00AA3C2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A3C2A" w:rsidRPr="009E5B29" w:rsidRDefault="00AA3C2A" w:rsidP="00AA3C2A">
      <w:pPr>
        <w:pStyle w:val="ListParagraph"/>
        <w:widowControl w:val="0"/>
        <w:numPr>
          <w:ilvl w:val="0"/>
          <w:numId w:val="1"/>
        </w:numPr>
        <w:tabs>
          <w:tab w:val="left" w:pos="356"/>
        </w:tabs>
        <w:autoSpaceDE w:val="0"/>
        <w:autoSpaceDN w:val="0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9E5B29">
        <w:rPr>
          <w:rFonts w:ascii="Arial" w:hAnsi="Arial" w:cs="Arial"/>
          <w:b/>
          <w:sz w:val="18"/>
          <w:szCs w:val="18"/>
        </w:rPr>
        <w:t>PREDMET NABAVKE</w:t>
      </w:r>
    </w:p>
    <w:p w:rsidR="00AA3C2A" w:rsidRPr="009E5B29" w:rsidRDefault="00AA3C2A" w:rsidP="00AA3C2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A3C2A" w:rsidRPr="009E5B29" w:rsidRDefault="00AA3C2A" w:rsidP="004D5FB3">
      <w:pPr>
        <w:shd w:val="clear" w:color="auto" w:fill="FFFFFF"/>
        <w:spacing w:after="0" w:line="240" w:lineRule="auto"/>
        <w:ind w:left="151"/>
        <w:rPr>
          <w:rFonts w:ascii="Arial" w:hAnsi="Arial" w:cs="Arial"/>
          <w:sz w:val="18"/>
          <w:szCs w:val="18"/>
        </w:rPr>
      </w:pPr>
      <w:proofErr w:type="spellStart"/>
      <w:r w:rsidRPr="009E5B29">
        <w:rPr>
          <w:rFonts w:ascii="Arial" w:hAnsi="Arial" w:cs="Arial"/>
          <w:sz w:val="18"/>
          <w:szCs w:val="18"/>
        </w:rPr>
        <w:t>Procijenjena</w:t>
      </w:r>
      <w:proofErr w:type="spellEnd"/>
      <w:r w:rsidRPr="009E5B2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E5B29">
        <w:rPr>
          <w:rFonts w:ascii="Arial" w:hAnsi="Arial" w:cs="Arial"/>
          <w:sz w:val="18"/>
          <w:szCs w:val="18"/>
        </w:rPr>
        <w:t>vrijednost</w:t>
      </w:r>
      <w:proofErr w:type="spellEnd"/>
      <w:r w:rsidRPr="009E5B2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E5B29">
        <w:rPr>
          <w:rFonts w:ascii="Arial" w:hAnsi="Arial" w:cs="Arial"/>
          <w:sz w:val="18"/>
          <w:szCs w:val="18"/>
        </w:rPr>
        <w:t>nabavke</w:t>
      </w:r>
      <w:proofErr w:type="spellEnd"/>
      <w:r w:rsidRPr="009E5B29">
        <w:rPr>
          <w:rFonts w:ascii="Arial" w:hAnsi="Arial" w:cs="Arial"/>
          <w:sz w:val="18"/>
          <w:szCs w:val="18"/>
        </w:rPr>
        <w:t xml:space="preserve">: </w:t>
      </w:r>
      <w:r w:rsidR="001B3277" w:rsidRPr="001B3277">
        <w:rPr>
          <w:rFonts w:ascii="Arial" w:hAnsi="Arial" w:cs="Arial"/>
          <w:sz w:val="18"/>
          <w:szCs w:val="18"/>
        </w:rPr>
        <w:t>16.694,21 EUR</w:t>
      </w:r>
      <w:r w:rsidR="0066085B" w:rsidRPr="009E5B2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E198C" w:rsidRPr="009E5B29">
        <w:rPr>
          <w:rFonts w:ascii="Arial" w:hAnsi="Arial" w:cs="Arial"/>
          <w:sz w:val="18"/>
          <w:szCs w:val="18"/>
        </w:rPr>
        <w:t>bez</w:t>
      </w:r>
      <w:proofErr w:type="spellEnd"/>
      <w:r w:rsidR="008E198C" w:rsidRPr="009E5B2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E198C" w:rsidRPr="009E5B29">
        <w:rPr>
          <w:rFonts w:ascii="Arial" w:hAnsi="Arial" w:cs="Arial"/>
          <w:sz w:val="18"/>
          <w:szCs w:val="18"/>
        </w:rPr>
        <w:t>uračunatog</w:t>
      </w:r>
      <w:proofErr w:type="spellEnd"/>
      <w:r w:rsidR="008E198C" w:rsidRPr="009E5B29">
        <w:rPr>
          <w:rFonts w:ascii="Arial" w:hAnsi="Arial" w:cs="Arial"/>
          <w:sz w:val="18"/>
          <w:szCs w:val="18"/>
        </w:rPr>
        <w:t xml:space="preserve"> PDV-a.</w:t>
      </w:r>
    </w:p>
    <w:p w:rsidR="00AA3C2A" w:rsidRPr="009E5B29" w:rsidRDefault="00AA3C2A" w:rsidP="00AA3C2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A3C2A" w:rsidRPr="009E5B29" w:rsidRDefault="00AA3C2A" w:rsidP="00AA3C2A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9E5B29">
        <w:rPr>
          <w:rFonts w:ascii="Arial" w:hAnsi="Arial" w:cs="Arial"/>
          <w:b/>
          <w:sz w:val="18"/>
          <w:szCs w:val="18"/>
        </w:rPr>
        <w:t>TEHNIČKA SPECIFIKACIJA PREDMETA NABAVKE</w:t>
      </w:r>
    </w:p>
    <w:p w:rsidR="00AA3C2A" w:rsidRPr="009E5B29" w:rsidRDefault="00AA3C2A" w:rsidP="00AA3C2A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11588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9"/>
        <w:gridCol w:w="1278"/>
        <w:gridCol w:w="5811"/>
        <w:gridCol w:w="1701"/>
        <w:gridCol w:w="1919"/>
      </w:tblGrid>
      <w:tr w:rsidR="009E5B29" w:rsidRPr="004D5FB3" w:rsidTr="00B52DD6">
        <w:trPr>
          <w:trHeight w:val="840"/>
          <w:tblHeader/>
          <w:tblCellSpacing w:w="15" w:type="dxa"/>
        </w:trPr>
        <w:tc>
          <w:tcPr>
            <w:tcW w:w="834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BF1D68" w:rsidRPr="009E5B29" w:rsidRDefault="00BF1D68" w:rsidP="002B047E">
            <w:pPr>
              <w:spacing w:after="135" w:line="240" w:lineRule="auto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</w:rPr>
            </w:pPr>
            <w:r w:rsidRPr="009E5B29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</w:rPr>
              <w:t>redni broj</w:t>
            </w:r>
          </w:p>
        </w:tc>
        <w:tc>
          <w:tcPr>
            <w:tcW w:w="1248" w:type="dxa"/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BF1D68" w:rsidRPr="009E5B29" w:rsidRDefault="00BF1D68" w:rsidP="002B047E">
            <w:pPr>
              <w:spacing w:after="135" w:line="240" w:lineRule="auto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</w:rPr>
            </w:pPr>
            <w:r w:rsidRPr="009E5B29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</w:rPr>
              <w:t>OPIS PREDMETA NABAVKE</w:t>
            </w:r>
          </w:p>
        </w:tc>
        <w:tc>
          <w:tcPr>
            <w:tcW w:w="5781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BF1D68" w:rsidRPr="009E5B29" w:rsidRDefault="00BF1D68" w:rsidP="002B047E">
            <w:pPr>
              <w:spacing w:after="135" w:line="240" w:lineRule="auto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</w:rPr>
            </w:pPr>
            <w:r w:rsidRPr="009E5B29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</w:rPr>
              <w:t>BITNE KARAKTERISTIKE PREDMETA NABAVKE</w:t>
            </w:r>
          </w:p>
        </w:tc>
        <w:tc>
          <w:tcPr>
            <w:tcW w:w="3575" w:type="dxa"/>
            <w:gridSpan w:val="2"/>
            <w:vAlign w:val="center"/>
          </w:tcPr>
          <w:p w:rsidR="00BF1D68" w:rsidRPr="009E5B29" w:rsidRDefault="00BF1D68" w:rsidP="002B047E">
            <w:pPr>
              <w:spacing w:after="135" w:line="240" w:lineRule="auto"/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</w:rPr>
            </w:pPr>
            <w:r w:rsidRPr="009E5B29">
              <w:rPr>
                <w:rFonts w:ascii="Arial" w:eastAsia="Times New Roman" w:hAnsi="Arial" w:cs="Arial"/>
                <w:b/>
                <w:bCs/>
                <w:caps/>
                <w:sz w:val="18"/>
                <w:szCs w:val="18"/>
              </w:rPr>
              <w:t>KOLIČINA</w:t>
            </w:r>
          </w:p>
        </w:tc>
      </w:tr>
      <w:tr w:rsidR="009E5B29" w:rsidRPr="004D5FB3" w:rsidTr="00B52DD6">
        <w:trPr>
          <w:gridAfter w:val="1"/>
          <w:wAfter w:w="1874" w:type="dxa"/>
          <w:trHeight w:val="720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F1D68" w:rsidRPr="009E5B29" w:rsidRDefault="00BF1D68" w:rsidP="002B047E">
            <w:pPr>
              <w:spacing w:after="135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B29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248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A35A9F" w:rsidRPr="004D5FB3" w:rsidRDefault="008E198C" w:rsidP="00435C28">
            <w:pPr>
              <w:spacing w:after="13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5FB3">
              <w:rPr>
                <w:rFonts w:ascii="Arial" w:hAnsi="Arial" w:cs="Arial"/>
                <w:sz w:val="18"/>
                <w:szCs w:val="18"/>
              </w:rPr>
              <w:br/>
            </w:r>
          </w:p>
          <w:p w:rsidR="00A35A9F" w:rsidRPr="004D5FB3" w:rsidRDefault="00A35A9F" w:rsidP="00A35A9F">
            <w:pPr>
              <w:spacing w:after="13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5FB3">
              <w:rPr>
                <w:rFonts w:ascii="Arial" w:hAnsi="Arial" w:cs="Arial"/>
                <w:sz w:val="18"/>
                <w:szCs w:val="18"/>
              </w:rPr>
              <w:br/>
            </w:r>
            <w:proofErr w:type="spellStart"/>
            <w:r w:rsidR="00E57C2E">
              <w:rPr>
                <w:rFonts w:ascii="Arial" w:hAnsi="Arial" w:cs="Arial"/>
                <w:sz w:val="18"/>
                <w:szCs w:val="18"/>
              </w:rPr>
              <w:t>Podloga</w:t>
            </w:r>
            <w:proofErr w:type="spellEnd"/>
            <w:r w:rsidR="00E57C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57C2E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  <w:r w:rsidR="00E57C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57C2E">
              <w:rPr>
                <w:rFonts w:ascii="Arial" w:hAnsi="Arial" w:cs="Arial"/>
                <w:sz w:val="18"/>
                <w:szCs w:val="18"/>
              </w:rPr>
              <w:t>kojoj</w:t>
            </w:r>
            <w:proofErr w:type="spellEnd"/>
            <w:r w:rsidR="00E57C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57C2E">
              <w:rPr>
                <w:rFonts w:ascii="Arial" w:hAnsi="Arial" w:cs="Arial"/>
                <w:sz w:val="18"/>
                <w:szCs w:val="18"/>
              </w:rPr>
              <w:t>će</w:t>
            </w:r>
            <w:proofErr w:type="spellEnd"/>
            <w:r w:rsidR="00E57C2E">
              <w:rPr>
                <w:rFonts w:ascii="Arial" w:hAnsi="Arial" w:cs="Arial"/>
                <w:sz w:val="18"/>
                <w:szCs w:val="18"/>
              </w:rPr>
              <w:t xml:space="preserve"> se </w:t>
            </w:r>
            <w:proofErr w:type="spellStart"/>
            <w:r w:rsidR="00E57C2E">
              <w:rPr>
                <w:rFonts w:ascii="Arial" w:hAnsi="Arial" w:cs="Arial"/>
                <w:sz w:val="18"/>
                <w:szCs w:val="18"/>
              </w:rPr>
              <w:t>postaviti</w:t>
            </w:r>
            <w:proofErr w:type="spellEnd"/>
            <w:r w:rsidR="00E57C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57C2E">
              <w:rPr>
                <w:rFonts w:ascii="Arial" w:hAnsi="Arial" w:cs="Arial"/>
                <w:sz w:val="18"/>
                <w:szCs w:val="18"/>
              </w:rPr>
              <w:t>oprema</w:t>
            </w:r>
            <w:proofErr w:type="spellEnd"/>
            <w:r w:rsidR="00E57C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8E198C" w:rsidRPr="004D5FB3" w:rsidRDefault="008E198C" w:rsidP="00435C28">
            <w:pPr>
              <w:spacing w:after="135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BF1D68" w:rsidRPr="009E5B29" w:rsidRDefault="00BF1D68" w:rsidP="002B047E">
            <w:pPr>
              <w:spacing w:after="135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78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F1D68" w:rsidRPr="001B3277" w:rsidRDefault="001B3277" w:rsidP="001B327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Materijal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osnovne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B3277">
              <w:rPr>
                <w:rFonts w:ascii="Arial" w:hAnsi="Arial" w:cs="Arial"/>
                <w:sz w:val="18"/>
                <w:szCs w:val="18"/>
              </w:rPr>
              <w:t>ploče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: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gumeni</w:t>
            </w:r>
            <w:proofErr w:type="spellEnd"/>
            <w:proofErr w:type="gram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granulat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sa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poliuratanskim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vezivom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Završna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obrada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EPDM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gumeni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granulat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boja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braon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tolerancije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: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dužina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širina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+/-0,8%,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debljina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+/-2mm.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Podloga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treba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da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obijezbjedi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zaštitu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od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udara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, da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pruža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bezbjednost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u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jednostavnosti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korišćenja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trajnosti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1B3277">
              <w:rPr>
                <w:rFonts w:ascii="Arial" w:hAnsi="Arial" w:cs="Arial"/>
                <w:sz w:val="18"/>
                <w:szCs w:val="18"/>
              </w:rPr>
              <w:t>kao</w:t>
            </w:r>
            <w:proofErr w:type="spellEnd"/>
            <w:proofErr w:type="gramEnd"/>
            <w:r w:rsidRPr="001B3277">
              <w:rPr>
                <w:rFonts w:ascii="Arial" w:hAnsi="Arial" w:cs="Arial"/>
                <w:sz w:val="18"/>
                <w:szCs w:val="18"/>
              </w:rPr>
              <w:t xml:space="preserve"> i da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obezbijedi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amortizaciju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udara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Prilikom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montaže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opreme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potrebno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je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voditi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računa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slobodnom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prostoru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koji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se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mora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nalaziti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oko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rekvizita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radi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bezbedne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upotrebe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istog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671" w:type="dxa"/>
            <w:tcBorders>
              <w:left w:val="single" w:sz="6" w:space="0" w:color="F6F5F4"/>
              <w:right w:val="single" w:sz="4" w:space="0" w:color="auto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BF1D68" w:rsidRPr="009E5B29" w:rsidRDefault="001B3277" w:rsidP="002B047E">
            <w:pPr>
              <w:spacing w:after="135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18</w:t>
            </w:r>
            <w:r w:rsidR="00BE7E48">
              <w:rPr>
                <w:rFonts w:ascii="Arial" w:eastAsia="Times New Roman" w:hAnsi="Arial" w:cs="Arial"/>
                <w:sz w:val="18"/>
                <w:szCs w:val="18"/>
              </w:rPr>
              <w:t>0m2</w:t>
            </w:r>
          </w:p>
        </w:tc>
      </w:tr>
      <w:tr w:rsidR="009E5B29" w:rsidRPr="004D5FB3" w:rsidTr="00B52DD6">
        <w:trPr>
          <w:gridAfter w:val="1"/>
          <w:wAfter w:w="1874" w:type="dxa"/>
          <w:trHeight w:val="720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:rsidR="00A35A9F" w:rsidRPr="009E5B29" w:rsidRDefault="00A35A9F" w:rsidP="002B047E">
            <w:pPr>
              <w:spacing w:after="135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B29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248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:rsidR="001B3277" w:rsidRDefault="001B3277" w:rsidP="001B3277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Komplet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oprema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za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dječje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igralište</w:t>
            </w:r>
            <w:proofErr w:type="spellEnd"/>
          </w:p>
          <w:p w:rsidR="001B3277" w:rsidRDefault="001B3277" w:rsidP="001B3277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Nabavka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, transport I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ugradnja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opreme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za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lastRenderedPageBreak/>
              <w:t>dječje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igralište</w:t>
            </w:r>
            <w:proofErr w:type="spellEnd"/>
          </w:p>
          <w:p w:rsidR="00A35A9F" w:rsidRPr="008E0E4D" w:rsidRDefault="00A35A9F" w:rsidP="00435C28">
            <w:pPr>
              <w:spacing w:after="135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8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:rsidR="00A35A9F" w:rsidRPr="001B3277" w:rsidRDefault="001B3277" w:rsidP="001B327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lastRenderedPageBreak/>
              <w:t>kula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sa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toboganom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ljuljaškom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;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ljuljaška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;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penjalica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;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kućica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bez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krova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;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Sva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oprema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treba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da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bude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zelena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boje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i ne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može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da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bude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od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drveta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zbog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vremenskih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uslova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Žabljaku</w:t>
            </w:r>
            <w:proofErr w:type="spellEnd"/>
            <w:r w:rsidR="007571F1" w:rsidRPr="001B3277">
              <w:rPr>
                <w:rFonts w:ascii="Arial" w:hAnsi="Arial" w:cs="Arial"/>
                <w:sz w:val="18"/>
                <w:szCs w:val="18"/>
              </w:rPr>
              <w:br/>
            </w:r>
          </w:p>
          <w:p w:rsidR="00885836" w:rsidRDefault="00885836" w:rsidP="00885836">
            <w:pPr>
              <w:spacing w:after="135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</w:p>
          <w:p w:rsidR="00A35A9F" w:rsidRPr="004D5FB3" w:rsidRDefault="00A35A9F" w:rsidP="00435C28">
            <w:pPr>
              <w:spacing w:after="13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1" w:type="dxa"/>
            <w:tcBorders>
              <w:left w:val="single" w:sz="6" w:space="0" w:color="F6F5F4"/>
              <w:right w:val="single" w:sz="4" w:space="0" w:color="auto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:rsidR="00A35A9F" w:rsidRPr="009E5B29" w:rsidRDefault="001B3277" w:rsidP="002B047E">
            <w:pPr>
              <w:spacing w:after="135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r w:rsidR="00701E4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="00701E40">
              <w:rPr>
                <w:rFonts w:ascii="Arial" w:eastAsia="Times New Roman" w:hAnsi="Arial" w:cs="Arial"/>
                <w:sz w:val="18"/>
                <w:szCs w:val="18"/>
              </w:rPr>
              <w:t>kom</w:t>
            </w:r>
            <w:proofErr w:type="spellEnd"/>
          </w:p>
        </w:tc>
      </w:tr>
      <w:tr w:rsidR="009E5B29" w:rsidRPr="004D5FB3" w:rsidTr="00B52DD6">
        <w:trPr>
          <w:gridAfter w:val="1"/>
          <w:wAfter w:w="1874" w:type="dxa"/>
          <w:trHeight w:val="720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:rsidR="00A35A9F" w:rsidRPr="009E5B29" w:rsidRDefault="004B167A" w:rsidP="002B047E">
            <w:pPr>
              <w:spacing w:after="135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3</w:t>
            </w:r>
          </w:p>
        </w:tc>
        <w:tc>
          <w:tcPr>
            <w:tcW w:w="1248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:rsidR="001B3277" w:rsidRDefault="001B3277" w:rsidP="001B3277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Komplet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oprema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za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dječje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igralište</w:t>
            </w:r>
            <w:proofErr w:type="spellEnd"/>
          </w:p>
          <w:p w:rsidR="00A35A9F" w:rsidRPr="008E0E4D" w:rsidRDefault="001B3277" w:rsidP="008E0E4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Nabavka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, transport I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ugradnja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opreme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za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dječje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igralište</w:t>
            </w:r>
            <w:proofErr w:type="spellEnd"/>
          </w:p>
        </w:tc>
        <w:tc>
          <w:tcPr>
            <w:tcW w:w="578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:rsidR="002603E8" w:rsidRPr="001B3277" w:rsidRDefault="001B3277" w:rsidP="001B327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njihalica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;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klackalica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;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Sva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oprema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treba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da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bude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zelena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boje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i ne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može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da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bude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od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drveta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zbog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vremenskih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uslova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  <w:r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3277">
              <w:rPr>
                <w:rFonts w:ascii="Arial" w:hAnsi="Arial" w:cs="Arial"/>
                <w:sz w:val="18"/>
                <w:szCs w:val="18"/>
              </w:rPr>
              <w:t>Žabljaku</w:t>
            </w:r>
            <w:proofErr w:type="spellEnd"/>
            <w:r w:rsidR="002603E8" w:rsidRPr="001B32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71" w:type="dxa"/>
            <w:tcBorders>
              <w:left w:val="single" w:sz="6" w:space="0" w:color="F6F5F4"/>
              <w:right w:val="single" w:sz="4" w:space="0" w:color="auto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:rsidR="00A35A9F" w:rsidRPr="009E5B29" w:rsidRDefault="001B3277" w:rsidP="002B047E">
            <w:pPr>
              <w:spacing w:after="135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r w:rsidR="002603E8">
              <w:rPr>
                <w:rFonts w:ascii="Arial" w:eastAsia="Times New Roman" w:hAnsi="Arial" w:cs="Arial"/>
                <w:sz w:val="18"/>
                <w:szCs w:val="18"/>
              </w:rPr>
              <w:t xml:space="preserve">kom </w:t>
            </w:r>
          </w:p>
        </w:tc>
      </w:tr>
    </w:tbl>
    <w:p w:rsidR="004B167A" w:rsidRDefault="004B167A" w:rsidP="008E19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US"/>
        </w:rPr>
      </w:pPr>
    </w:p>
    <w:p w:rsidR="0038027D" w:rsidRPr="0038027D" w:rsidRDefault="0038027D" w:rsidP="0038027D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bookmarkStart w:id="0" w:name="_GoBack"/>
      <w:proofErr w:type="spellStart"/>
      <w:r w:rsidRPr="0038027D">
        <w:rPr>
          <w:rFonts w:ascii="Arial" w:hAnsi="Arial" w:cs="Arial"/>
          <w:b/>
          <w:sz w:val="18"/>
          <w:szCs w:val="18"/>
        </w:rPr>
        <w:t>Napomena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Sva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oprema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treba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da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bude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zelena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boje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i ne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može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da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bude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</w:t>
      </w:r>
      <w:proofErr w:type="gramStart"/>
      <w:r w:rsidRPr="0038027D">
        <w:rPr>
          <w:rFonts w:ascii="Arial" w:hAnsi="Arial" w:cs="Arial"/>
          <w:b/>
          <w:sz w:val="18"/>
          <w:szCs w:val="18"/>
        </w:rPr>
        <w:t>od</w:t>
      </w:r>
      <w:proofErr w:type="gramEnd"/>
      <w:r w:rsidRPr="0038027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drveta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zbog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vremenskih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uslova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na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Žabljaku</w:t>
      </w:r>
      <w:proofErr w:type="spellEnd"/>
    </w:p>
    <w:p w:rsidR="0038027D" w:rsidRPr="0038027D" w:rsidRDefault="0038027D" w:rsidP="0038027D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proofErr w:type="spellStart"/>
      <w:r w:rsidRPr="0038027D">
        <w:rPr>
          <w:rFonts w:ascii="Arial" w:hAnsi="Arial" w:cs="Arial"/>
          <w:b/>
          <w:sz w:val="18"/>
          <w:szCs w:val="18"/>
        </w:rPr>
        <w:t>Podloga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treba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da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bude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braon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boje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kako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je i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navedeno</w:t>
      </w:r>
      <w:proofErr w:type="spellEnd"/>
      <w:r w:rsidRPr="0038027D">
        <w:rPr>
          <w:rFonts w:ascii="Arial" w:hAnsi="Arial" w:cs="Arial"/>
          <w:b/>
          <w:sz w:val="18"/>
          <w:szCs w:val="18"/>
        </w:rPr>
        <w:t xml:space="preserve"> i </w:t>
      </w:r>
      <w:proofErr w:type="spellStart"/>
      <w:r w:rsidRPr="0038027D">
        <w:rPr>
          <w:rFonts w:ascii="Arial" w:hAnsi="Arial" w:cs="Arial"/>
          <w:b/>
          <w:sz w:val="18"/>
          <w:szCs w:val="18"/>
        </w:rPr>
        <w:t>specifikaciji</w:t>
      </w:r>
      <w:proofErr w:type="spellEnd"/>
    </w:p>
    <w:bookmarkEnd w:id="0"/>
    <w:p w:rsidR="0038027D" w:rsidRDefault="0038027D" w:rsidP="008E19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sr-Latn-CS"/>
        </w:rPr>
      </w:pPr>
    </w:p>
    <w:p w:rsidR="004B167A" w:rsidRDefault="004B167A" w:rsidP="008E19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sr-Latn-CS"/>
        </w:rPr>
      </w:pPr>
    </w:p>
    <w:p w:rsidR="004B167A" w:rsidRDefault="004B167A" w:rsidP="008E19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sr-Latn-CS"/>
        </w:rPr>
      </w:pPr>
    </w:p>
    <w:p w:rsidR="008E198C" w:rsidRPr="00385B4A" w:rsidRDefault="008E198C" w:rsidP="008E19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sr-Latn-CS"/>
        </w:rPr>
      </w:pPr>
      <w:r w:rsidRPr="00385B4A">
        <w:rPr>
          <w:rFonts w:ascii="Arial" w:hAnsi="Arial" w:cs="Arial"/>
          <w:b/>
          <w:sz w:val="20"/>
          <w:szCs w:val="20"/>
          <w:lang w:val="sr-Latn-CS"/>
        </w:rPr>
        <w:t xml:space="preserve">Službenik za javne nabavke </w:t>
      </w:r>
      <w:r w:rsidRPr="00385B4A">
        <w:rPr>
          <w:rFonts w:ascii="Arial" w:hAnsi="Arial" w:cs="Arial"/>
          <w:b/>
          <w:sz w:val="20"/>
          <w:szCs w:val="20"/>
          <w:lang w:val="sr-Latn-CS"/>
        </w:rPr>
        <w:tab/>
        <w:t xml:space="preserve">                                                                      </w:t>
      </w:r>
      <w:r w:rsidR="00385B4A">
        <w:rPr>
          <w:rFonts w:ascii="Arial" w:hAnsi="Arial" w:cs="Arial"/>
          <w:b/>
          <w:sz w:val="20"/>
          <w:szCs w:val="20"/>
          <w:lang w:val="sr-Latn-CS"/>
        </w:rPr>
        <w:t xml:space="preserve">       Predsjednik Opštine</w:t>
      </w:r>
      <w:r w:rsidRPr="00385B4A">
        <w:rPr>
          <w:rFonts w:ascii="Arial" w:hAnsi="Arial" w:cs="Arial"/>
          <w:b/>
          <w:sz w:val="20"/>
          <w:szCs w:val="20"/>
          <w:lang w:val="sr-Latn-CS"/>
        </w:rPr>
        <w:t>,</w:t>
      </w:r>
    </w:p>
    <w:p w:rsidR="008E198C" w:rsidRPr="00385B4A" w:rsidRDefault="008E198C" w:rsidP="008E19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sr-Latn-CS"/>
        </w:rPr>
      </w:pPr>
    </w:p>
    <w:p w:rsidR="008E198C" w:rsidRPr="00385B4A" w:rsidRDefault="008E198C" w:rsidP="008E198C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sr-Latn-CS"/>
        </w:rPr>
      </w:pPr>
      <w:r w:rsidRPr="00385B4A">
        <w:rPr>
          <w:rFonts w:ascii="Arial" w:hAnsi="Arial" w:cs="Arial"/>
          <w:b/>
          <w:sz w:val="20"/>
          <w:szCs w:val="20"/>
          <w:lang w:val="sr-Latn-CS"/>
        </w:rPr>
        <w:t>Tatjana Vojinović                                                                                                        Radoš Žugić</w:t>
      </w:r>
    </w:p>
    <w:p w:rsidR="008E198C" w:rsidRPr="00385B4A" w:rsidRDefault="008E198C" w:rsidP="008E198C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sr-Latn-CS"/>
        </w:rPr>
      </w:pPr>
      <w:r w:rsidRPr="00385B4A">
        <w:rPr>
          <w:rFonts w:ascii="Arial" w:hAnsi="Arial" w:cs="Arial"/>
          <w:sz w:val="20"/>
          <w:szCs w:val="20"/>
          <w:lang w:val="sr-Latn-CS"/>
        </w:rPr>
        <w:t>_____________________                                                                                   ___________________</w:t>
      </w:r>
    </w:p>
    <w:p w:rsidR="008E198C" w:rsidRPr="00385B4A" w:rsidRDefault="008E198C" w:rsidP="008E198C">
      <w:pPr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E198C" w:rsidRPr="00385B4A" w:rsidRDefault="008E198C" w:rsidP="008E198C">
      <w:pPr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E198C" w:rsidRPr="00385B4A" w:rsidRDefault="008E198C" w:rsidP="008E198C">
      <w:pPr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E198C" w:rsidRPr="00385B4A" w:rsidRDefault="008E198C" w:rsidP="008E198C">
      <w:pPr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E198C" w:rsidRPr="00385B4A" w:rsidRDefault="008E198C" w:rsidP="008E198C">
      <w:pPr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E198C" w:rsidRPr="00385B4A" w:rsidRDefault="008E198C" w:rsidP="008E198C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1325B" w:rsidRDefault="0051325B" w:rsidP="008E198C">
      <w:pPr>
        <w:spacing w:after="0" w:line="240" w:lineRule="auto"/>
        <w:jc w:val="right"/>
        <w:rPr>
          <w:rFonts w:ascii="Arial" w:hAnsi="Arial" w:cs="Arial"/>
          <w:b/>
          <w:color w:val="000000"/>
          <w:sz w:val="20"/>
          <w:szCs w:val="20"/>
          <w:lang w:val="en-US"/>
        </w:rPr>
      </w:pPr>
    </w:p>
    <w:p w:rsidR="0051325B" w:rsidRDefault="0051325B" w:rsidP="008E198C">
      <w:pPr>
        <w:spacing w:after="0" w:line="240" w:lineRule="auto"/>
        <w:jc w:val="right"/>
        <w:rPr>
          <w:rFonts w:ascii="Arial" w:hAnsi="Arial" w:cs="Arial"/>
          <w:b/>
          <w:color w:val="000000"/>
          <w:sz w:val="20"/>
          <w:szCs w:val="20"/>
          <w:lang w:val="en-US"/>
        </w:rPr>
      </w:pPr>
    </w:p>
    <w:p w:rsidR="0051325B" w:rsidRDefault="0051325B" w:rsidP="008E198C">
      <w:pPr>
        <w:spacing w:after="0" w:line="240" w:lineRule="auto"/>
        <w:jc w:val="right"/>
        <w:rPr>
          <w:rFonts w:ascii="Arial" w:hAnsi="Arial" w:cs="Arial"/>
          <w:b/>
          <w:color w:val="000000"/>
          <w:sz w:val="20"/>
          <w:szCs w:val="20"/>
          <w:lang w:val="en-US"/>
        </w:rPr>
      </w:pPr>
    </w:p>
    <w:p w:rsidR="0051325B" w:rsidRDefault="0051325B" w:rsidP="008E198C">
      <w:pPr>
        <w:spacing w:after="0" w:line="240" w:lineRule="auto"/>
        <w:jc w:val="right"/>
        <w:rPr>
          <w:rFonts w:ascii="Arial" w:hAnsi="Arial" w:cs="Arial"/>
          <w:b/>
          <w:color w:val="000000"/>
          <w:sz w:val="20"/>
          <w:szCs w:val="20"/>
          <w:lang w:val="en-US"/>
        </w:rPr>
      </w:pPr>
    </w:p>
    <w:p w:rsidR="0051325B" w:rsidRDefault="0051325B" w:rsidP="008E198C">
      <w:pPr>
        <w:spacing w:after="0" w:line="240" w:lineRule="auto"/>
        <w:jc w:val="right"/>
        <w:rPr>
          <w:rFonts w:ascii="Arial" w:hAnsi="Arial" w:cs="Arial"/>
          <w:b/>
          <w:color w:val="000000"/>
          <w:sz w:val="20"/>
          <w:szCs w:val="20"/>
          <w:lang w:val="en-US"/>
        </w:rPr>
      </w:pPr>
    </w:p>
    <w:p w:rsidR="008E198C" w:rsidRPr="00385B4A" w:rsidRDefault="008E198C" w:rsidP="008E198C">
      <w:pPr>
        <w:spacing w:after="0" w:line="240" w:lineRule="auto"/>
        <w:jc w:val="right"/>
        <w:rPr>
          <w:rFonts w:ascii="Arial" w:hAnsi="Arial" w:cs="Arial"/>
          <w:b/>
          <w:color w:val="000000"/>
          <w:sz w:val="20"/>
          <w:szCs w:val="20"/>
          <w:lang w:val="en-US"/>
        </w:rPr>
      </w:pPr>
      <w:proofErr w:type="spellStart"/>
      <w:r w:rsidRPr="00385B4A">
        <w:rPr>
          <w:rFonts w:ascii="Arial" w:hAnsi="Arial" w:cs="Arial"/>
          <w:b/>
          <w:color w:val="000000"/>
          <w:sz w:val="20"/>
          <w:szCs w:val="20"/>
          <w:lang w:val="en-US"/>
        </w:rPr>
        <w:t>Obrazac</w:t>
      </w:r>
      <w:proofErr w:type="spellEnd"/>
      <w:r w:rsidRPr="00385B4A">
        <w:rPr>
          <w:rFonts w:ascii="Arial" w:hAnsi="Arial" w:cs="Arial"/>
          <w:b/>
          <w:color w:val="000000"/>
          <w:sz w:val="20"/>
          <w:szCs w:val="20"/>
          <w:lang w:val="en-US"/>
        </w:rPr>
        <w:t xml:space="preserve"> 2</w:t>
      </w:r>
    </w:p>
    <w:p w:rsidR="008E198C" w:rsidRPr="00385B4A" w:rsidRDefault="008E198C" w:rsidP="008E198C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E198C" w:rsidRPr="00385B4A" w:rsidRDefault="008E198C" w:rsidP="008E198C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en-US"/>
        </w:rPr>
      </w:pPr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Na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osnovu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člana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5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stav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4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Pravilnika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za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sprovođenje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385B4A">
        <w:rPr>
          <w:rFonts w:ascii="Arial" w:hAnsi="Arial" w:cs="Arial"/>
          <w:color w:val="000000"/>
          <w:sz w:val="20"/>
          <w:szCs w:val="20"/>
          <w:lang w:val="pl-PL"/>
        </w:rPr>
        <w:t xml:space="preserve">jednostavnih nabavki </w:t>
      </w:r>
      <w:r w:rsidRPr="00385B4A">
        <w:rPr>
          <w:rFonts w:ascii="Arial" w:hAnsi="Arial" w:cs="Arial"/>
          <w:color w:val="000000"/>
          <w:sz w:val="20"/>
          <w:szCs w:val="20"/>
          <w:lang w:val="en-US"/>
        </w:rPr>
        <w:t>(„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Službeni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list CG“,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broj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___ ) </w:t>
      </w:r>
      <w:r w:rsidRPr="00385B4A">
        <w:rPr>
          <w:rFonts w:ascii="Arial" w:hAnsi="Arial" w:cs="Arial"/>
          <w:color w:val="000000"/>
          <w:sz w:val="20"/>
          <w:szCs w:val="20"/>
          <w:u w:val="single"/>
          <w:lang w:val="en-US"/>
        </w:rPr>
        <w:t>_____</w:t>
      </w:r>
      <w:proofErr w:type="gramStart"/>
      <w:r w:rsidRPr="00385B4A">
        <w:rPr>
          <w:rFonts w:ascii="Arial" w:hAnsi="Arial" w:cs="Arial"/>
          <w:color w:val="000000"/>
          <w:sz w:val="20"/>
          <w:szCs w:val="20"/>
          <w:u w:val="single"/>
          <w:lang w:val="en-US"/>
        </w:rPr>
        <w:t>_(</w:t>
      </w:r>
      <w:proofErr w:type="spellStart"/>
      <w:proofErr w:type="gramEnd"/>
      <w:r w:rsidRPr="00385B4A">
        <w:rPr>
          <w:rFonts w:ascii="Arial" w:hAnsi="Arial" w:cs="Arial"/>
          <w:color w:val="000000"/>
          <w:sz w:val="20"/>
          <w:szCs w:val="20"/>
          <w:u w:val="single"/>
          <w:lang w:val="en-US"/>
        </w:rPr>
        <w:t>ponuđač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u w:val="single"/>
          <w:lang w:val="en-US"/>
        </w:rPr>
        <w:t>)_____</w:t>
      </w:r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dostavlja</w:t>
      </w:r>
      <w:proofErr w:type="spellEnd"/>
    </w:p>
    <w:p w:rsidR="008E198C" w:rsidRPr="00385B4A" w:rsidRDefault="008E198C" w:rsidP="008E198C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en-US"/>
        </w:rPr>
      </w:pPr>
    </w:p>
    <w:p w:rsidR="008E198C" w:rsidRPr="00385B4A" w:rsidRDefault="008E198C" w:rsidP="008E198C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E198C" w:rsidRPr="00385B4A" w:rsidRDefault="008E198C" w:rsidP="008E198C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8E198C" w:rsidRPr="00385B4A" w:rsidRDefault="008E198C" w:rsidP="008E198C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  <w:lang w:val="en-US"/>
        </w:rPr>
      </w:pPr>
      <w:r w:rsidRPr="00385B4A">
        <w:rPr>
          <w:rFonts w:ascii="Arial" w:hAnsi="Arial" w:cs="Arial"/>
          <w:b/>
          <w:color w:val="000000"/>
          <w:sz w:val="20"/>
          <w:szCs w:val="20"/>
          <w:lang w:val="en-US"/>
        </w:rPr>
        <w:t>I Z J A V U</w:t>
      </w:r>
    </w:p>
    <w:p w:rsidR="008E198C" w:rsidRPr="00385B4A" w:rsidRDefault="008E198C" w:rsidP="008E198C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Kojom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potvrđuje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da u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potpunosti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ispunjava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sve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uslove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utvrđene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zahtjevom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za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dostavljanje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ponuda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za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jednostavne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nabavke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broj</w:t>
      </w:r>
      <w:proofErr w:type="spellEnd"/>
      <w:proofErr w:type="gram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:_</w:t>
      </w:r>
      <w:proofErr w:type="gram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_____od _________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za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nabavku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385B4A">
        <w:rPr>
          <w:rFonts w:ascii="Arial" w:hAnsi="Arial" w:cs="Arial"/>
          <w:color w:val="000000"/>
          <w:sz w:val="20"/>
          <w:szCs w:val="20"/>
          <w:u w:val="single"/>
          <w:lang w:val="en-US"/>
        </w:rPr>
        <w:t>(</w:t>
      </w:r>
      <w:proofErr w:type="spellStart"/>
      <w:r w:rsidRPr="00385B4A">
        <w:rPr>
          <w:rFonts w:ascii="Arial" w:hAnsi="Arial" w:cs="Arial"/>
          <w:i/>
          <w:iCs/>
          <w:color w:val="000000"/>
          <w:sz w:val="20"/>
          <w:szCs w:val="20"/>
          <w:u w:val="single"/>
          <w:lang w:val="en-US"/>
        </w:rPr>
        <w:t>vrsta</w:t>
      </w:r>
      <w:proofErr w:type="spellEnd"/>
      <w:r w:rsidRPr="00385B4A">
        <w:rPr>
          <w:rFonts w:ascii="Arial" w:hAnsi="Arial" w:cs="Arial"/>
          <w:i/>
          <w:iCs/>
          <w:color w:val="000000"/>
          <w:sz w:val="20"/>
          <w:szCs w:val="20"/>
          <w:u w:val="single"/>
          <w:lang w:val="en-US"/>
        </w:rPr>
        <w:t xml:space="preserve"> i </w:t>
      </w:r>
      <w:proofErr w:type="spellStart"/>
      <w:r w:rsidRPr="00385B4A">
        <w:rPr>
          <w:rFonts w:ascii="Arial" w:hAnsi="Arial" w:cs="Arial"/>
          <w:i/>
          <w:iCs/>
          <w:color w:val="000000"/>
          <w:sz w:val="20"/>
          <w:szCs w:val="20"/>
          <w:u w:val="single"/>
          <w:lang w:val="en-US"/>
        </w:rPr>
        <w:t>opis</w:t>
      </w:r>
      <w:proofErr w:type="spellEnd"/>
      <w:r w:rsidRPr="00385B4A">
        <w:rPr>
          <w:rFonts w:ascii="Arial" w:hAnsi="Arial" w:cs="Arial"/>
          <w:i/>
          <w:iCs/>
          <w:color w:val="000000"/>
          <w:sz w:val="20"/>
          <w:szCs w:val="20"/>
          <w:u w:val="single"/>
          <w:lang w:val="en-US"/>
        </w:rPr>
        <w:t xml:space="preserve"> </w:t>
      </w:r>
      <w:proofErr w:type="spellStart"/>
      <w:r w:rsidRPr="00385B4A">
        <w:rPr>
          <w:rFonts w:ascii="Arial" w:hAnsi="Arial" w:cs="Arial"/>
          <w:i/>
          <w:iCs/>
          <w:color w:val="000000"/>
          <w:sz w:val="20"/>
          <w:szCs w:val="20"/>
          <w:u w:val="single"/>
          <w:lang w:val="en-US"/>
        </w:rPr>
        <w:t>predmeta</w:t>
      </w:r>
      <w:proofErr w:type="spellEnd"/>
      <w:r w:rsidRPr="00385B4A">
        <w:rPr>
          <w:rFonts w:ascii="Arial" w:hAnsi="Arial" w:cs="Arial"/>
          <w:i/>
          <w:iCs/>
          <w:color w:val="000000"/>
          <w:sz w:val="20"/>
          <w:szCs w:val="20"/>
          <w:u w:val="single"/>
          <w:lang w:val="en-US"/>
        </w:rPr>
        <w:t xml:space="preserve"> </w:t>
      </w:r>
      <w:proofErr w:type="spellStart"/>
      <w:r w:rsidRPr="00385B4A">
        <w:rPr>
          <w:rFonts w:ascii="Arial" w:hAnsi="Arial" w:cs="Arial"/>
          <w:i/>
          <w:iCs/>
          <w:color w:val="000000"/>
          <w:sz w:val="20"/>
          <w:szCs w:val="20"/>
          <w:u w:val="single"/>
          <w:lang w:val="en-US"/>
        </w:rPr>
        <w:t>nabavke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u w:val="single"/>
          <w:lang w:val="en-US"/>
        </w:rPr>
        <w:t>)</w:t>
      </w:r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procijenjene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vrijednosti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____ EUR-a.</w:t>
      </w:r>
    </w:p>
    <w:p w:rsidR="008E198C" w:rsidRPr="00385B4A" w:rsidRDefault="008E198C" w:rsidP="008E19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0"/>
          <w:szCs w:val="20"/>
          <w:lang w:val="en-US" w:eastAsia="zh-TW"/>
        </w:rPr>
      </w:pPr>
    </w:p>
    <w:p w:rsidR="008E198C" w:rsidRPr="00385B4A" w:rsidRDefault="008E198C" w:rsidP="008E198C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   U </w:t>
      </w:r>
      <w:proofErr w:type="spellStart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postupku</w:t>
      </w:r>
      <w:proofErr w:type="spellEnd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proofErr w:type="spellStart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jednostavne</w:t>
      </w:r>
      <w:proofErr w:type="spellEnd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proofErr w:type="spellStart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nabavke</w:t>
      </w:r>
      <w:proofErr w:type="spellEnd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proofErr w:type="spellStart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nijesam</w:t>
      </w:r>
      <w:proofErr w:type="spellEnd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u </w:t>
      </w:r>
      <w:proofErr w:type="spellStart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sukobu</w:t>
      </w:r>
      <w:proofErr w:type="spellEnd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proofErr w:type="spellStart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interesa</w:t>
      </w:r>
      <w:proofErr w:type="spellEnd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proofErr w:type="spellStart"/>
      <w:proofErr w:type="gramStart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sa</w:t>
      </w:r>
      <w:proofErr w:type="spellEnd"/>
      <w:proofErr w:type="gramEnd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proofErr w:type="spellStart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ličima</w:t>
      </w:r>
      <w:proofErr w:type="spellEnd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proofErr w:type="spellStart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navedenim</w:t>
      </w:r>
      <w:proofErr w:type="spellEnd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u </w:t>
      </w:r>
      <w:proofErr w:type="spellStart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Zahjevu</w:t>
      </w:r>
      <w:proofErr w:type="spellEnd"/>
      <w:r w:rsidRPr="00385B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.</w:t>
      </w:r>
    </w:p>
    <w:p w:rsidR="008E198C" w:rsidRPr="00385B4A" w:rsidRDefault="008E198C" w:rsidP="008E19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0"/>
          <w:szCs w:val="20"/>
          <w:lang w:val="en-US" w:eastAsia="zh-TW"/>
        </w:rPr>
      </w:pPr>
    </w:p>
    <w:p w:rsidR="008E198C" w:rsidRPr="00385B4A" w:rsidRDefault="008E198C" w:rsidP="008E19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0"/>
          <w:szCs w:val="20"/>
          <w:lang w:val="en-US" w:eastAsia="zh-TW"/>
        </w:rPr>
      </w:pPr>
    </w:p>
    <w:p w:rsidR="008E198C" w:rsidRPr="00385B4A" w:rsidRDefault="008E198C" w:rsidP="008E19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0"/>
          <w:szCs w:val="20"/>
          <w:u w:val="single"/>
          <w:lang w:val="en-US"/>
        </w:rPr>
      </w:pPr>
      <w:proofErr w:type="spellStart"/>
      <w:r w:rsidRPr="00385B4A">
        <w:rPr>
          <w:rFonts w:ascii="Arial" w:hAnsi="Arial" w:cs="Arial"/>
          <w:color w:val="000000"/>
          <w:sz w:val="20"/>
          <w:szCs w:val="20"/>
          <w:lang w:val="en-US"/>
        </w:rPr>
        <w:t>Ovlašćeno</w:t>
      </w:r>
      <w:proofErr w:type="spellEnd"/>
      <w:r w:rsidRPr="00385B4A">
        <w:rPr>
          <w:rFonts w:ascii="Arial" w:hAnsi="Arial" w:cs="Arial"/>
          <w:color w:val="000000"/>
          <w:sz w:val="20"/>
          <w:szCs w:val="20"/>
          <w:lang w:val="en-US"/>
        </w:rPr>
        <w:t xml:space="preserve"> lice </w:t>
      </w:r>
      <w:r w:rsidRPr="00385B4A">
        <w:rPr>
          <w:rFonts w:ascii="Arial" w:eastAsia="PMingLiU" w:hAnsi="Arial" w:cs="Arial"/>
          <w:color w:val="000000"/>
          <w:sz w:val="20"/>
          <w:szCs w:val="20"/>
          <w:u w:val="single"/>
          <w:lang w:val="en-US"/>
        </w:rPr>
        <w:t xml:space="preserve">   (</w:t>
      </w:r>
      <w:proofErr w:type="spellStart"/>
      <w:r w:rsidRPr="00385B4A">
        <w:rPr>
          <w:rFonts w:ascii="Arial" w:eastAsia="PMingLiU" w:hAnsi="Arial" w:cs="Arial"/>
          <w:i/>
          <w:iCs/>
          <w:color w:val="000000"/>
          <w:sz w:val="20"/>
          <w:szCs w:val="20"/>
          <w:u w:val="single"/>
          <w:lang w:val="en-US"/>
        </w:rPr>
        <w:t>ime</w:t>
      </w:r>
      <w:proofErr w:type="spellEnd"/>
      <w:r w:rsidRPr="00385B4A">
        <w:rPr>
          <w:rFonts w:ascii="Arial" w:eastAsia="PMingLiU" w:hAnsi="Arial" w:cs="Arial"/>
          <w:i/>
          <w:iCs/>
          <w:color w:val="000000"/>
          <w:sz w:val="20"/>
          <w:szCs w:val="20"/>
          <w:u w:val="single"/>
          <w:lang w:val="en-US"/>
        </w:rPr>
        <w:t xml:space="preserve"> i </w:t>
      </w:r>
      <w:proofErr w:type="spellStart"/>
      <w:r w:rsidRPr="00385B4A">
        <w:rPr>
          <w:rFonts w:ascii="Arial" w:eastAsia="PMingLiU" w:hAnsi="Arial" w:cs="Arial"/>
          <w:i/>
          <w:iCs/>
          <w:color w:val="000000"/>
          <w:sz w:val="20"/>
          <w:szCs w:val="20"/>
          <w:u w:val="single"/>
          <w:lang w:val="en-US"/>
        </w:rPr>
        <w:t>prezime</w:t>
      </w:r>
      <w:proofErr w:type="spellEnd"/>
      <w:r w:rsidRPr="00385B4A">
        <w:rPr>
          <w:rFonts w:ascii="Arial" w:eastAsia="PMingLiU" w:hAnsi="Arial" w:cs="Arial"/>
          <w:color w:val="000000"/>
          <w:sz w:val="20"/>
          <w:szCs w:val="20"/>
          <w:u w:val="single"/>
          <w:lang w:val="en-US"/>
        </w:rPr>
        <w:t>), (</w:t>
      </w:r>
      <w:proofErr w:type="spellStart"/>
      <w:r w:rsidRPr="00385B4A">
        <w:rPr>
          <w:rFonts w:ascii="Arial" w:eastAsia="PMingLiU" w:hAnsi="Arial" w:cs="Arial"/>
          <w:i/>
          <w:iCs/>
          <w:color w:val="000000"/>
          <w:sz w:val="20"/>
          <w:szCs w:val="20"/>
          <w:u w:val="single"/>
          <w:lang w:val="en-US"/>
        </w:rPr>
        <w:t>svojeručni</w:t>
      </w:r>
      <w:proofErr w:type="spellEnd"/>
      <w:r w:rsidRPr="00385B4A">
        <w:rPr>
          <w:rFonts w:ascii="Arial" w:eastAsia="PMingLiU" w:hAnsi="Arial" w:cs="Arial"/>
          <w:i/>
          <w:iCs/>
          <w:color w:val="000000"/>
          <w:sz w:val="20"/>
          <w:szCs w:val="20"/>
          <w:u w:val="single"/>
          <w:lang w:val="en-US"/>
        </w:rPr>
        <w:t xml:space="preserve"> </w:t>
      </w:r>
      <w:proofErr w:type="spellStart"/>
      <w:r w:rsidRPr="00385B4A">
        <w:rPr>
          <w:rFonts w:ascii="Arial" w:eastAsia="PMingLiU" w:hAnsi="Arial" w:cs="Arial"/>
          <w:i/>
          <w:iCs/>
          <w:color w:val="000000"/>
          <w:sz w:val="20"/>
          <w:szCs w:val="20"/>
          <w:u w:val="single"/>
          <w:lang w:val="en-US"/>
        </w:rPr>
        <w:t>potpis</w:t>
      </w:r>
      <w:proofErr w:type="spellEnd"/>
      <w:r w:rsidRPr="00385B4A">
        <w:rPr>
          <w:rFonts w:ascii="Arial" w:eastAsia="PMingLiU" w:hAnsi="Arial" w:cs="Arial"/>
          <w:i/>
          <w:iCs/>
          <w:color w:val="000000"/>
          <w:sz w:val="20"/>
          <w:szCs w:val="20"/>
          <w:u w:val="single"/>
          <w:lang w:val="en-US"/>
        </w:rPr>
        <w:t xml:space="preserve">) </w:t>
      </w:r>
    </w:p>
    <w:p w:rsidR="002B047E" w:rsidRPr="00385B4A" w:rsidRDefault="002B047E">
      <w:pPr>
        <w:rPr>
          <w:rFonts w:ascii="Arial" w:hAnsi="Arial" w:cs="Arial"/>
          <w:sz w:val="20"/>
          <w:szCs w:val="20"/>
        </w:rPr>
      </w:pPr>
    </w:p>
    <w:sectPr w:rsidR="002B047E" w:rsidRPr="00385B4A" w:rsidSect="00F249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D1742"/>
    <w:rsid w:val="000112A6"/>
    <w:rsid w:val="000E4AF3"/>
    <w:rsid w:val="00161591"/>
    <w:rsid w:val="001B3277"/>
    <w:rsid w:val="00213520"/>
    <w:rsid w:val="002603E8"/>
    <w:rsid w:val="002B047E"/>
    <w:rsid w:val="002B15A1"/>
    <w:rsid w:val="002B6F64"/>
    <w:rsid w:val="002D1543"/>
    <w:rsid w:val="00351C26"/>
    <w:rsid w:val="0038027D"/>
    <w:rsid w:val="00385B4A"/>
    <w:rsid w:val="00435C28"/>
    <w:rsid w:val="004B167A"/>
    <w:rsid w:val="004D5FB3"/>
    <w:rsid w:val="0051325B"/>
    <w:rsid w:val="005C3728"/>
    <w:rsid w:val="005C4A16"/>
    <w:rsid w:val="0062068E"/>
    <w:rsid w:val="0066085B"/>
    <w:rsid w:val="00701E40"/>
    <w:rsid w:val="007571F1"/>
    <w:rsid w:val="007C3AF2"/>
    <w:rsid w:val="007E0342"/>
    <w:rsid w:val="0081225D"/>
    <w:rsid w:val="008607CE"/>
    <w:rsid w:val="00885836"/>
    <w:rsid w:val="008D1742"/>
    <w:rsid w:val="008D2B2F"/>
    <w:rsid w:val="008E0E4D"/>
    <w:rsid w:val="008E198C"/>
    <w:rsid w:val="00932F8F"/>
    <w:rsid w:val="009C5A47"/>
    <w:rsid w:val="009C7F8D"/>
    <w:rsid w:val="009E5B29"/>
    <w:rsid w:val="00A35A9F"/>
    <w:rsid w:val="00AA3C2A"/>
    <w:rsid w:val="00B15A17"/>
    <w:rsid w:val="00B513F6"/>
    <w:rsid w:val="00B52DD6"/>
    <w:rsid w:val="00BE7E48"/>
    <w:rsid w:val="00BF1D68"/>
    <w:rsid w:val="00C00CED"/>
    <w:rsid w:val="00CB2146"/>
    <w:rsid w:val="00CB318D"/>
    <w:rsid w:val="00D27DE6"/>
    <w:rsid w:val="00DE6347"/>
    <w:rsid w:val="00E56CD9"/>
    <w:rsid w:val="00E57C2E"/>
    <w:rsid w:val="00ED26EC"/>
    <w:rsid w:val="00F2496F"/>
    <w:rsid w:val="00F842F2"/>
    <w:rsid w:val="00FC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C2A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AA3C2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link w:val="BodyText"/>
    <w:uiPriority w:val="1"/>
    <w:semiHidden/>
    <w:rsid w:val="00AA3C2A"/>
    <w:rPr>
      <w:rFonts w:ascii="Carlito" w:eastAsia="Carlito" w:hAnsi="Carlito" w:cs="Carlito"/>
      <w:b/>
      <w:bCs/>
      <w:sz w:val="28"/>
      <w:szCs w:val="28"/>
      <w:lang w:val="hr-HR"/>
    </w:rPr>
  </w:style>
  <w:style w:type="paragraph" w:styleId="ListParagraph">
    <w:name w:val="List Paragraph"/>
    <w:basedOn w:val="Normal"/>
    <w:uiPriority w:val="34"/>
    <w:qFormat/>
    <w:rsid w:val="00AA3C2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AA3C2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paragraph" w:styleId="NoSpacing">
    <w:name w:val="No Spacing"/>
    <w:uiPriority w:val="1"/>
    <w:qFormat/>
    <w:rsid w:val="000112A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1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12A6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unhideWhenUsed/>
    <w:rsid w:val="000112A6"/>
    <w:rPr>
      <w:color w:val="0000FF"/>
      <w:u w:val="single"/>
    </w:rPr>
  </w:style>
  <w:style w:type="character" w:styleId="HTMLCite">
    <w:name w:val="HTML Cite"/>
    <w:uiPriority w:val="99"/>
    <w:semiHidden/>
    <w:unhideWhenUsed/>
    <w:rsid w:val="000112A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0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atjana_vojinovic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bljak2\Desktop\JAVNE%20NABAVKE\2023\JEDNOSTAVNE%20NABAVKE\13%20ure&#273;enje%20terena\Obrazac%201%20za%20ure&#273;enje%20lokacij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 1 za uređenje lokacija</Template>
  <TotalTime>222</TotalTime>
  <Pages>5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5195</CharactersWithSpaces>
  <SharedDoc>false</SharedDoc>
  <HLinks>
    <vt:vector size="12" baseType="variant">
      <vt:variant>
        <vt:i4>7340078</vt:i4>
      </vt:variant>
      <vt:variant>
        <vt:i4>3</vt:i4>
      </vt:variant>
      <vt:variant>
        <vt:i4>0</vt:i4>
      </vt:variant>
      <vt:variant>
        <vt:i4>5</vt:i4>
      </vt:variant>
      <vt:variant>
        <vt:lpwstr>http://zabljak.me/</vt:lpwstr>
      </vt:variant>
      <vt:variant>
        <vt:lpwstr/>
      </vt:variant>
      <vt:variant>
        <vt:i4>7667839</vt:i4>
      </vt:variant>
      <vt:variant>
        <vt:i4>0</vt:i4>
      </vt:variant>
      <vt:variant>
        <vt:i4>0</vt:i4>
      </vt:variant>
      <vt:variant>
        <vt:i4>5</vt:i4>
      </vt:variant>
      <vt:variant>
        <vt:lpwstr>mailto:tatjana_vojinovic@yahoo.com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Zabljak4</cp:lastModifiedBy>
  <cp:revision>22</cp:revision>
  <cp:lastPrinted>2023-08-24T08:55:00Z</cp:lastPrinted>
  <dcterms:created xsi:type="dcterms:W3CDTF">2023-04-03T06:46:00Z</dcterms:created>
  <dcterms:modified xsi:type="dcterms:W3CDTF">2023-08-27T11:00:00Z</dcterms:modified>
</cp:coreProperties>
</file>